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EA7E3" w14:textId="77777777" w:rsidR="00D32F51" w:rsidRDefault="00D32F51" w:rsidP="00455E90">
      <w:pPr>
        <w:pStyle w:val="Quote"/>
      </w:pPr>
    </w:p>
    <w:p w14:paraId="7A39B260" w14:textId="59058C92" w:rsidR="00A15C2E" w:rsidRPr="005E7AEC" w:rsidRDefault="00A15C2E" w:rsidP="00455E90">
      <w:pPr>
        <w:pStyle w:val="Quote"/>
      </w:pPr>
      <w:r w:rsidRPr="005E7AEC">
        <w:t>Planning and Environment Act 1987</w:t>
      </w:r>
    </w:p>
    <w:p w14:paraId="127CFD92" w14:textId="389E942E" w:rsidR="00A15C2E" w:rsidRPr="00A15C2E" w:rsidRDefault="00C62E04" w:rsidP="00A15C2E">
      <w:pPr>
        <w:pStyle w:val="Heading1"/>
      </w:pPr>
      <w:r>
        <w:t xml:space="preserve">Whittlesea </w:t>
      </w:r>
      <w:r w:rsidR="00A15C2E" w:rsidRPr="00A15C2E">
        <w:t>Planning Scheme</w:t>
      </w:r>
    </w:p>
    <w:p w14:paraId="601884B5" w14:textId="6263C604" w:rsidR="00A15C2E" w:rsidRPr="00C62E04" w:rsidRDefault="00A15C2E" w:rsidP="00A15C2E">
      <w:pPr>
        <w:pStyle w:val="Heading1"/>
      </w:pPr>
      <w:r w:rsidRPr="00C62E04">
        <w:t>Amendment C</w:t>
      </w:r>
      <w:r w:rsidR="00C62E04" w:rsidRPr="00C62E04">
        <w:t>275wsea</w:t>
      </w:r>
    </w:p>
    <w:p w14:paraId="719D4304" w14:textId="77777777" w:rsidR="00A15C2E" w:rsidRPr="00A15C2E" w:rsidRDefault="00A15C2E" w:rsidP="00A15C2E">
      <w:pPr>
        <w:pStyle w:val="Heading1"/>
      </w:pPr>
      <w:r w:rsidRPr="00A15C2E">
        <w:t>Explanatory Report</w:t>
      </w:r>
    </w:p>
    <w:p w14:paraId="3920E2A5" w14:textId="77777777" w:rsidR="00A15C2E" w:rsidRPr="00A15C2E" w:rsidRDefault="00A15C2E" w:rsidP="00224E35">
      <w:pPr>
        <w:pStyle w:val="Heading2"/>
      </w:pPr>
      <w:r w:rsidRPr="00A15C2E">
        <w:t>Overview</w:t>
      </w:r>
    </w:p>
    <w:p w14:paraId="4C07BBE2" w14:textId="04248B5E" w:rsidR="00C62E04" w:rsidRPr="00C62E04" w:rsidRDefault="00C62E04" w:rsidP="003A4991">
      <w:pPr>
        <w:pStyle w:val="Heading3"/>
        <w:rPr>
          <w:b w:val="0"/>
          <w:bCs w:val="0"/>
          <w:sz w:val="24"/>
        </w:rPr>
      </w:pPr>
      <w:r w:rsidRPr="00C62E04">
        <w:rPr>
          <w:b w:val="0"/>
          <w:bCs w:val="0"/>
          <w:sz w:val="24"/>
        </w:rPr>
        <w:t>The proposed amendment implements three (3) of thirty-seven (37)</w:t>
      </w:r>
      <w:r>
        <w:rPr>
          <w:b w:val="0"/>
          <w:bCs w:val="0"/>
          <w:sz w:val="24"/>
        </w:rPr>
        <w:t xml:space="preserve"> </w:t>
      </w:r>
      <w:r w:rsidRPr="00C62E04">
        <w:rPr>
          <w:b w:val="0"/>
          <w:bCs w:val="0"/>
          <w:sz w:val="24"/>
        </w:rPr>
        <w:t xml:space="preserve">recommendations made in the Planning Scheme Review 2018 (PSR 2018). It seeks to update the following three local policies in the Whittlesea Planning Scheme (scheme): Clause 13.07-1L - Display homes, Clause 19.02-1L - Medical centres and Clause 19.03-5L - Materials recycling centres. </w:t>
      </w:r>
    </w:p>
    <w:p w14:paraId="4A462F3A" w14:textId="2AF31F62" w:rsidR="00A15C2E" w:rsidRPr="00A15C2E" w:rsidRDefault="00A15C2E" w:rsidP="003A4991">
      <w:pPr>
        <w:pStyle w:val="Heading3"/>
      </w:pPr>
      <w:r w:rsidRPr="00A15C2E">
        <w:t>Where you may inspect this amendment</w:t>
      </w:r>
    </w:p>
    <w:p w14:paraId="7BCEB80F" w14:textId="77777777" w:rsidR="00C62E04" w:rsidRPr="00C62E04" w:rsidRDefault="00C62E04" w:rsidP="00C62E04">
      <w:pPr>
        <w:tabs>
          <w:tab w:val="left" w:pos="7513"/>
        </w:tabs>
        <w:spacing w:before="99" w:line="232" w:lineRule="auto"/>
        <w:ind w:right="18"/>
        <w:jc w:val="both"/>
        <w:rPr>
          <w:color w:val="A6A6A6"/>
          <w:szCs w:val="24"/>
        </w:rPr>
      </w:pPr>
      <w:r w:rsidRPr="00C62E04">
        <w:rPr>
          <w:szCs w:val="24"/>
        </w:rPr>
        <w:t>The amendment can be inspected free of charge at</w:t>
      </w:r>
      <w:r w:rsidRPr="00C62E04">
        <w:rPr>
          <w:color w:val="A6A6A6"/>
          <w:szCs w:val="24"/>
        </w:rPr>
        <w:t xml:space="preserve">: </w:t>
      </w:r>
    </w:p>
    <w:p w14:paraId="44780AFD" w14:textId="77777777" w:rsidR="00C62E04" w:rsidRPr="00C62E04" w:rsidRDefault="00C62E04" w:rsidP="00C62E04">
      <w:pPr>
        <w:pStyle w:val="ListParagraph"/>
        <w:numPr>
          <w:ilvl w:val="0"/>
          <w:numId w:val="22"/>
        </w:numPr>
        <w:tabs>
          <w:tab w:val="left" w:pos="7513"/>
        </w:tabs>
        <w:spacing w:before="99" w:after="0" w:line="232" w:lineRule="auto"/>
        <w:ind w:right="18"/>
        <w:contextualSpacing w:val="0"/>
        <w:jc w:val="both"/>
        <w:rPr>
          <w:szCs w:val="24"/>
        </w:rPr>
      </w:pPr>
      <w:r w:rsidRPr="00C62E04">
        <w:rPr>
          <w:szCs w:val="24"/>
        </w:rPr>
        <w:t>Whittlesea City Council</w:t>
      </w:r>
      <w:r w:rsidRPr="00C62E04">
        <w:rPr>
          <w:color w:val="A6A6A6"/>
          <w:szCs w:val="24"/>
        </w:rPr>
        <w:t xml:space="preserve"> </w:t>
      </w:r>
      <w:r w:rsidRPr="00C62E04">
        <w:rPr>
          <w:szCs w:val="24"/>
        </w:rPr>
        <w:t xml:space="preserve">website at </w:t>
      </w:r>
      <w:hyperlink r:id="rId13" w:history="1">
        <w:r w:rsidRPr="00C62E04">
          <w:rPr>
            <w:rStyle w:val="Hyperlink"/>
            <w:szCs w:val="24"/>
          </w:rPr>
          <w:t>Planning Scheme and Amendments - Whittlesea Council</w:t>
        </w:r>
      </w:hyperlink>
    </w:p>
    <w:p w14:paraId="4C4A6958" w14:textId="77777777" w:rsidR="00C62E04" w:rsidRPr="00C62E04" w:rsidRDefault="00C62E04" w:rsidP="00C62E04">
      <w:pPr>
        <w:pStyle w:val="ListParagraph"/>
        <w:numPr>
          <w:ilvl w:val="0"/>
          <w:numId w:val="22"/>
        </w:numPr>
        <w:tabs>
          <w:tab w:val="left" w:pos="7513"/>
        </w:tabs>
        <w:spacing w:before="114" w:after="0" w:line="240" w:lineRule="auto"/>
        <w:ind w:right="18"/>
        <w:contextualSpacing w:val="0"/>
        <w:jc w:val="both"/>
        <w:rPr>
          <w:szCs w:val="24"/>
        </w:rPr>
      </w:pPr>
      <w:r w:rsidRPr="00C62E04">
        <w:rPr>
          <w:szCs w:val="24"/>
        </w:rPr>
        <w:t>During office hours at:</w:t>
      </w:r>
    </w:p>
    <w:p w14:paraId="5DB84236" w14:textId="77777777" w:rsidR="00C62E04" w:rsidRPr="00C62E04" w:rsidRDefault="00C62E04" w:rsidP="00C62E04">
      <w:pPr>
        <w:pStyle w:val="ListParagraph"/>
        <w:numPr>
          <w:ilvl w:val="0"/>
          <w:numId w:val="23"/>
        </w:numPr>
        <w:tabs>
          <w:tab w:val="left" w:pos="7513"/>
        </w:tabs>
        <w:spacing w:before="119" w:after="0" w:line="232" w:lineRule="auto"/>
        <w:ind w:left="1276" w:right="18"/>
        <w:contextualSpacing w:val="0"/>
        <w:rPr>
          <w:szCs w:val="24"/>
        </w:rPr>
      </w:pPr>
      <w:r w:rsidRPr="00C62E04">
        <w:rPr>
          <w:szCs w:val="24"/>
        </w:rPr>
        <w:t xml:space="preserve">Whittlesea City Council, Civic Centre, 25 </w:t>
      </w:r>
      <w:proofErr w:type="spellStart"/>
      <w:r w:rsidRPr="00C62E04">
        <w:rPr>
          <w:szCs w:val="24"/>
        </w:rPr>
        <w:t>Ferres</w:t>
      </w:r>
      <w:proofErr w:type="spellEnd"/>
      <w:r w:rsidRPr="00C62E04">
        <w:rPr>
          <w:szCs w:val="24"/>
        </w:rPr>
        <w:t xml:space="preserve"> Boulevard, South Morang, VIC 3752</w:t>
      </w:r>
    </w:p>
    <w:p w14:paraId="00D10B61" w14:textId="77777777" w:rsidR="00C62E04" w:rsidRPr="00C62E04" w:rsidRDefault="00C62E04" w:rsidP="00C62E04">
      <w:pPr>
        <w:pStyle w:val="ListParagraph"/>
        <w:numPr>
          <w:ilvl w:val="0"/>
          <w:numId w:val="24"/>
        </w:numPr>
        <w:tabs>
          <w:tab w:val="left" w:pos="7513"/>
        </w:tabs>
        <w:spacing w:before="119" w:after="0" w:line="232" w:lineRule="auto"/>
        <w:ind w:right="18"/>
        <w:contextualSpacing w:val="0"/>
        <w:jc w:val="both"/>
        <w:rPr>
          <w:szCs w:val="24"/>
        </w:rPr>
      </w:pPr>
      <w:r w:rsidRPr="00C62E04">
        <w:rPr>
          <w:szCs w:val="24"/>
        </w:rPr>
        <w:t xml:space="preserve">Department of Transport and Planning website at </w:t>
      </w:r>
      <w:hyperlink r:id="rId14" w:history="1">
        <w:r w:rsidRPr="00C62E04">
          <w:rPr>
            <w:rStyle w:val="Hyperlink"/>
            <w:szCs w:val="24"/>
          </w:rPr>
          <w:t xml:space="preserve">http://www.planning.vic.gov.au/public-inspection </w:t>
        </w:r>
      </w:hyperlink>
      <w:r w:rsidRPr="00C62E04">
        <w:rPr>
          <w:szCs w:val="24"/>
        </w:rPr>
        <w:t>or by contacting the office on 1800 789 386 to arrange a time to view the amendment</w:t>
      </w:r>
      <w:r w:rsidRPr="00C62E04">
        <w:rPr>
          <w:spacing w:val="-8"/>
          <w:szCs w:val="24"/>
        </w:rPr>
        <w:t xml:space="preserve"> </w:t>
      </w:r>
      <w:r w:rsidRPr="00C62E04">
        <w:rPr>
          <w:szCs w:val="24"/>
        </w:rPr>
        <w:t>documentation.</w:t>
      </w:r>
    </w:p>
    <w:p w14:paraId="265D3FD5" w14:textId="77777777" w:rsidR="00A15C2E" w:rsidRDefault="00A15C2E" w:rsidP="003A4991">
      <w:pPr>
        <w:pStyle w:val="Heading3"/>
      </w:pPr>
      <w:r>
        <w:t>Submissions</w:t>
      </w:r>
    </w:p>
    <w:p w14:paraId="3F650673" w14:textId="77777777" w:rsidR="00C62E04" w:rsidRPr="00C62E04" w:rsidRDefault="00C62E04" w:rsidP="00C62E04">
      <w:pPr>
        <w:tabs>
          <w:tab w:val="left" w:pos="7513"/>
        </w:tabs>
        <w:spacing w:before="119" w:line="232" w:lineRule="auto"/>
        <w:ind w:right="18"/>
        <w:jc w:val="both"/>
        <w:rPr>
          <w:szCs w:val="24"/>
        </w:rPr>
      </w:pPr>
      <w:r w:rsidRPr="00C62E04">
        <w:rPr>
          <w:szCs w:val="24"/>
        </w:rPr>
        <w:t xml:space="preserve">Any person may make a submission to the planning authority about the amendment to the planning authority.  Submissions about the amendment must be received by </w:t>
      </w:r>
      <w:r w:rsidRPr="00C62E04">
        <w:rPr>
          <w:b/>
          <w:bCs/>
          <w:szCs w:val="24"/>
        </w:rPr>
        <w:t>Friday 16 August 2024.</w:t>
      </w:r>
      <w:r w:rsidRPr="00C62E04">
        <w:rPr>
          <w:szCs w:val="24"/>
        </w:rPr>
        <w:t xml:space="preserve"> </w:t>
      </w:r>
    </w:p>
    <w:p w14:paraId="21B5468A" w14:textId="77777777" w:rsidR="00C62E04" w:rsidRPr="00C62E04" w:rsidRDefault="00C62E04" w:rsidP="00C62E04">
      <w:pPr>
        <w:tabs>
          <w:tab w:val="left" w:pos="7513"/>
        </w:tabs>
        <w:spacing w:before="119" w:line="232" w:lineRule="auto"/>
        <w:ind w:right="18"/>
        <w:jc w:val="both"/>
        <w:rPr>
          <w:szCs w:val="24"/>
        </w:rPr>
      </w:pPr>
      <w:r w:rsidRPr="00C62E04">
        <w:rPr>
          <w:szCs w:val="24"/>
        </w:rPr>
        <w:t>A submission must be sent to:</w:t>
      </w:r>
    </w:p>
    <w:p w14:paraId="425FF107" w14:textId="77777777" w:rsidR="00C62E04" w:rsidRPr="00C62E04" w:rsidRDefault="00C62E04" w:rsidP="00C62E04">
      <w:pPr>
        <w:tabs>
          <w:tab w:val="left" w:pos="7513"/>
        </w:tabs>
        <w:spacing w:before="119" w:line="232" w:lineRule="auto"/>
        <w:ind w:right="18"/>
        <w:jc w:val="both"/>
        <w:rPr>
          <w:szCs w:val="24"/>
        </w:rPr>
      </w:pPr>
      <w:r w:rsidRPr="00C62E04">
        <w:rPr>
          <w:szCs w:val="24"/>
        </w:rPr>
        <w:t>Strategic Planning Whittlesea City Council:</w:t>
      </w:r>
    </w:p>
    <w:p w14:paraId="75AE6BA9" w14:textId="77777777" w:rsidR="00C62E04" w:rsidRPr="00C62E04" w:rsidRDefault="00C62E04" w:rsidP="00C62E04">
      <w:pPr>
        <w:tabs>
          <w:tab w:val="left" w:pos="7513"/>
        </w:tabs>
        <w:spacing w:before="119" w:line="232" w:lineRule="auto"/>
        <w:ind w:right="18"/>
        <w:jc w:val="both"/>
        <w:rPr>
          <w:szCs w:val="24"/>
        </w:rPr>
      </w:pPr>
      <w:r w:rsidRPr="00C62E04">
        <w:rPr>
          <w:szCs w:val="24"/>
        </w:rPr>
        <w:t>By post: Locked Bag 1 Bundoora MDC VIC 3083</w:t>
      </w:r>
    </w:p>
    <w:p w14:paraId="3F653598" w14:textId="77777777" w:rsidR="00C62E04" w:rsidRPr="00C62E04" w:rsidRDefault="00C62E04" w:rsidP="00C62E04">
      <w:pPr>
        <w:tabs>
          <w:tab w:val="left" w:pos="7513"/>
        </w:tabs>
        <w:spacing w:before="119" w:line="232" w:lineRule="auto"/>
        <w:ind w:right="18"/>
        <w:jc w:val="both"/>
        <w:rPr>
          <w:szCs w:val="24"/>
        </w:rPr>
      </w:pPr>
      <w:r w:rsidRPr="00C62E04">
        <w:rPr>
          <w:szCs w:val="24"/>
        </w:rPr>
        <w:t xml:space="preserve">In person: 25 </w:t>
      </w:r>
      <w:proofErr w:type="spellStart"/>
      <w:r w:rsidRPr="00C62E04">
        <w:rPr>
          <w:szCs w:val="24"/>
        </w:rPr>
        <w:t>Ferres</w:t>
      </w:r>
      <w:proofErr w:type="spellEnd"/>
      <w:r w:rsidRPr="00C62E04">
        <w:rPr>
          <w:szCs w:val="24"/>
        </w:rPr>
        <w:t xml:space="preserve"> Boulevard, South Morang VIC 3752 </w:t>
      </w:r>
    </w:p>
    <w:p w14:paraId="28C5E428" w14:textId="77777777" w:rsidR="00C62E04" w:rsidRPr="00C62E04" w:rsidRDefault="00C62E04" w:rsidP="00C62E04">
      <w:pPr>
        <w:tabs>
          <w:tab w:val="left" w:pos="7513"/>
        </w:tabs>
        <w:spacing w:before="119" w:line="232" w:lineRule="auto"/>
        <w:ind w:right="18"/>
        <w:jc w:val="both"/>
        <w:rPr>
          <w:color w:val="FF0000"/>
          <w:szCs w:val="24"/>
        </w:rPr>
      </w:pPr>
      <w:r w:rsidRPr="00C62E04">
        <w:rPr>
          <w:szCs w:val="24"/>
        </w:rPr>
        <w:t xml:space="preserve">By email: </w:t>
      </w:r>
      <w:hyperlink r:id="rId15" w:history="1">
        <w:r w:rsidRPr="00C62E04">
          <w:rPr>
            <w:rStyle w:val="Hyperlink"/>
            <w:szCs w:val="24"/>
          </w:rPr>
          <w:t>strategic.planning@whittlesea.vic.gov.au</w:t>
        </w:r>
      </w:hyperlink>
      <w:r w:rsidRPr="00C62E04">
        <w:rPr>
          <w:color w:val="FF0000"/>
          <w:szCs w:val="24"/>
        </w:rPr>
        <w:t>.</w:t>
      </w:r>
    </w:p>
    <w:p w14:paraId="6561E783" w14:textId="77777777" w:rsidR="00A15C2E" w:rsidRDefault="00A15C2E" w:rsidP="003A4991">
      <w:pPr>
        <w:pStyle w:val="Heading3"/>
      </w:pPr>
      <w:r>
        <w:t>Panel hearing dates</w:t>
      </w:r>
    </w:p>
    <w:p w14:paraId="060AB3CE" w14:textId="77777777" w:rsidR="00A15C2E" w:rsidRPr="00C62E04" w:rsidRDefault="00A15C2E" w:rsidP="00A15C2E">
      <w:pPr>
        <w:rPr>
          <w:szCs w:val="24"/>
        </w:rPr>
      </w:pPr>
      <w:r w:rsidRPr="00C62E04">
        <w:rPr>
          <w:szCs w:val="24"/>
        </w:rPr>
        <w:t xml:space="preserve">In accordance with clause 4(2) of Ministerial Direction No.15 the following panel </w:t>
      </w:r>
      <w:r w:rsidRPr="00C62E04">
        <w:rPr>
          <w:szCs w:val="24"/>
        </w:rPr>
        <w:lastRenderedPageBreak/>
        <w:t>hearing dates have been set for this amendment:</w:t>
      </w:r>
    </w:p>
    <w:p w14:paraId="79CCFF67" w14:textId="684CADF4" w:rsidR="00C62E04" w:rsidRPr="00C62E04" w:rsidRDefault="00546F39" w:rsidP="00E93AF6">
      <w:pPr>
        <w:pStyle w:val="Bulletlist"/>
        <w:rPr>
          <w:szCs w:val="24"/>
        </w:rPr>
      </w:pPr>
      <w:r w:rsidRPr="00C62E04">
        <w:rPr>
          <w:szCs w:val="24"/>
        </w:rPr>
        <w:t>D</w:t>
      </w:r>
      <w:r w:rsidR="00A15C2E" w:rsidRPr="00C62E04">
        <w:rPr>
          <w:szCs w:val="24"/>
        </w:rPr>
        <w:t xml:space="preserve">irections hearing: </w:t>
      </w:r>
      <w:r w:rsidR="00C62E04" w:rsidRPr="00C62E04">
        <w:rPr>
          <w:szCs w:val="24"/>
        </w:rPr>
        <w:t xml:space="preserve">2 December 2024 </w:t>
      </w:r>
    </w:p>
    <w:p w14:paraId="6876E39F" w14:textId="51B6E423" w:rsidR="00E93AF6" w:rsidRPr="00C62E04" w:rsidRDefault="00546F39" w:rsidP="00E93AF6">
      <w:pPr>
        <w:pStyle w:val="Bulletlist"/>
        <w:rPr>
          <w:szCs w:val="24"/>
        </w:rPr>
      </w:pPr>
      <w:r w:rsidRPr="00C62E04">
        <w:rPr>
          <w:szCs w:val="24"/>
        </w:rPr>
        <w:t>P</w:t>
      </w:r>
      <w:r w:rsidR="00A15C2E" w:rsidRPr="00C62E04">
        <w:rPr>
          <w:szCs w:val="24"/>
        </w:rPr>
        <w:t xml:space="preserve">anel hearing: </w:t>
      </w:r>
      <w:r w:rsidR="00C62E04" w:rsidRPr="00C62E04">
        <w:rPr>
          <w:szCs w:val="24"/>
        </w:rPr>
        <w:t>27 January 2025</w:t>
      </w:r>
    </w:p>
    <w:p w14:paraId="659921EF" w14:textId="77777777" w:rsidR="00A15C2E" w:rsidRDefault="00A15C2E" w:rsidP="00224E35">
      <w:pPr>
        <w:pStyle w:val="Heading2"/>
      </w:pPr>
      <w:r>
        <w:t>Details of the amendment</w:t>
      </w:r>
    </w:p>
    <w:p w14:paraId="3EB7B06E" w14:textId="77777777" w:rsidR="00A15C2E" w:rsidRDefault="00A15C2E" w:rsidP="003A4991">
      <w:pPr>
        <w:pStyle w:val="Heading3"/>
      </w:pPr>
      <w:r>
        <w:t>Who is the planning authority?</w:t>
      </w:r>
    </w:p>
    <w:p w14:paraId="2769DDE6" w14:textId="4355971F" w:rsidR="00C62E04" w:rsidRDefault="00C62E04" w:rsidP="00A15C2E">
      <w:r w:rsidRPr="00C62E04">
        <w:t>This amendment has been prepared by the Whittlesea City Council, which is the planning authority for this amendment.</w:t>
      </w:r>
    </w:p>
    <w:p w14:paraId="35BEF9A5" w14:textId="77777777" w:rsidR="00A15C2E" w:rsidRDefault="00A15C2E" w:rsidP="003A4991">
      <w:pPr>
        <w:pStyle w:val="Heading3"/>
      </w:pPr>
      <w:r>
        <w:t>Land affected by the amendment</w:t>
      </w:r>
    </w:p>
    <w:p w14:paraId="56735182" w14:textId="32BABDC5" w:rsidR="00A15C2E" w:rsidRDefault="00C62E04" w:rsidP="00A15C2E">
      <w:r>
        <w:t xml:space="preserve">The amendment applies to all land within the municipality. </w:t>
      </w:r>
    </w:p>
    <w:p w14:paraId="210AD7DF" w14:textId="77777777" w:rsidR="00A15C2E" w:rsidRDefault="00A15C2E" w:rsidP="003A4991">
      <w:pPr>
        <w:pStyle w:val="Heading3"/>
      </w:pPr>
      <w:r>
        <w:t>What the amendment does</w:t>
      </w:r>
    </w:p>
    <w:p w14:paraId="0A7D2585" w14:textId="77777777" w:rsidR="00C62E04" w:rsidRPr="00C62E04" w:rsidRDefault="00C62E04" w:rsidP="00C62E04">
      <w:pPr>
        <w:tabs>
          <w:tab w:val="left" w:pos="7513"/>
        </w:tabs>
        <w:spacing w:before="98" w:line="232" w:lineRule="auto"/>
        <w:ind w:right="18"/>
        <w:jc w:val="both"/>
        <w:rPr>
          <w:szCs w:val="24"/>
        </w:rPr>
      </w:pPr>
      <w:r w:rsidRPr="00C62E04">
        <w:rPr>
          <w:szCs w:val="24"/>
        </w:rPr>
        <w:t xml:space="preserve">The amendment proposes to update the Planning Policy Framework of the Whittlesea Planning Scheme to: </w:t>
      </w:r>
    </w:p>
    <w:p w14:paraId="7E15115D" w14:textId="77777777" w:rsidR="00C62E04" w:rsidRPr="00C62E04" w:rsidRDefault="00C62E04" w:rsidP="00C62E04">
      <w:pPr>
        <w:pStyle w:val="ListParagraph"/>
        <w:numPr>
          <w:ilvl w:val="0"/>
          <w:numId w:val="25"/>
        </w:numPr>
        <w:tabs>
          <w:tab w:val="left" w:pos="7513"/>
        </w:tabs>
        <w:spacing w:before="98" w:after="0" w:line="232" w:lineRule="auto"/>
        <w:ind w:right="18"/>
        <w:contextualSpacing w:val="0"/>
        <w:jc w:val="both"/>
        <w:rPr>
          <w:szCs w:val="24"/>
        </w:rPr>
      </w:pPr>
      <w:r w:rsidRPr="00C62E04">
        <w:rPr>
          <w:szCs w:val="24"/>
        </w:rPr>
        <w:t xml:space="preserve">Action three recommendations from the </w:t>
      </w:r>
      <w:r w:rsidRPr="00C62E04">
        <w:rPr>
          <w:i/>
          <w:iCs/>
          <w:szCs w:val="24"/>
        </w:rPr>
        <w:t>Whittlesea Planning Scheme Review 2018</w:t>
      </w:r>
      <w:r w:rsidRPr="00C62E04">
        <w:rPr>
          <w:szCs w:val="24"/>
        </w:rPr>
        <w:t xml:space="preserve"> (PSR 2018</w:t>
      </w:r>
      <w:proofErr w:type="gramStart"/>
      <w:r w:rsidRPr="00C62E04">
        <w:rPr>
          <w:szCs w:val="24"/>
        </w:rPr>
        <w:t>);</w:t>
      </w:r>
      <w:proofErr w:type="gramEnd"/>
      <w:r w:rsidRPr="00C62E04">
        <w:rPr>
          <w:szCs w:val="24"/>
        </w:rPr>
        <w:t xml:space="preserve"> </w:t>
      </w:r>
    </w:p>
    <w:p w14:paraId="094829E1" w14:textId="77777777" w:rsidR="00C62E04" w:rsidRPr="00C62E04" w:rsidRDefault="00C62E04" w:rsidP="00C62E04">
      <w:pPr>
        <w:pStyle w:val="ListParagraph"/>
        <w:numPr>
          <w:ilvl w:val="0"/>
          <w:numId w:val="25"/>
        </w:numPr>
        <w:tabs>
          <w:tab w:val="left" w:pos="7513"/>
        </w:tabs>
        <w:spacing w:before="98" w:after="0" w:line="232" w:lineRule="auto"/>
        <w:ind w:right="18"/>
        <w:contextualSpacing w:val="0"/>
        <w:jc w:val="both"/>
        <w:rPr>
          <w:szCs w:val="24"/>
        </w:rPr>
      </w:pPr>
      <w:r w:rsidRPr="00C62E04">
        <w:rPr>
          <w:szCs w:val="24"/>
        </w:rPr>
        <w:t xml:space="preserve">Update three local policies at Clause 13.07-1L (Display homes), Clause 19.02-1L (Medical centres) and Clause 19.03-5L (Materials recycling centres), to </w:t>
      </w:r>
      <w:bookmarkStart w:id="0" w:name="_Hlk159505637"/>
      <w:r w:rsidRPr="00C62E04">
        <w:rPr>
          <w:szCs w:val="24"/>
        </w:rPr>
        <w:t>ensure they are current, respond to key issues identified by key stakeholders</w:t>
      </w:r>
      <w:bookmarkEnd w:id="0"/>
      <w:r w:rsidRPr="00C62E04">
        <w:rPr>
          <w:szCs w:val="24"/>
        </w:rPr>
        <w:t xml:space="preserve">; and, </w:t>
      </w:r>
    </w:p>
    <w:p w14:paraId="307B516A" w14:textId="77777777" w:rsidR="00C62E04" w:rsidRPr="00C62E04" w:rsidRDefault="00C62E04" w:rsidP="00C62E04">
      <w:pPr>
        <w:pStyle w:val="ListParagraph"/>
        <w:numPr>
          <w:ilvl w:val="0"/>
          <w:numId w:val="25"/>
        </w:numPr>
        <w:tabs>
          <w:tab w:val="left" w:pos="7513"/>
        </w:tabs>
        <w:spacing w:before="98" w:after="0" w:line="232" w:lineRule="auto"/>
        <w:ind w:right="18"/>
        <w:contextualSpacing w:val="0"/>
        <w:jc w:val="both"/>
        <w:rPr>
          <w:szCs w:val="24"/>
        </w:rPr>
      </w:pPr>
      <w:r w:rsidRPr="00C62E04">
        <w:rPr>
          <w:szCs w:val="24"/>
        </w:rPr>
        <w:t xml:space="preserve">Update the structure of the three local polices to improve their useability. </w:t>
      </w:r>
    </w:p>
    <w:p w14:paraId="2B510FAB" w14:textId="77777777" w:rsidR="00C62E04" w:rsidRDefault="00C62E04" w:rsidP="00C62E04">
      <w:pPr>
        <w:pStyle w:val="BodyText"/>
        <w:spacing w:before="3"/>
        <w:ind w:right="32"/>
        <w:jc w:val="both"/>
        <w:rPr>
          <w:rFonts w:ascii="Arial"/>
          <w:sz w:val="24"/>
          <w:szCs w:val="24"/>
        </w:rPr>
      </w:pPr>
    </w:p>
    <w:p w14:paraId="414EC14F" w14:textId="1480C6A3" w:rsidR="00C62E04" w:rsidRPr="00C62E04" w:rsidRDefault="00C62E04" w:rsidP="00C62E04">
      <w:pPr>
        <w:pStyle w:val="BodyText"/>
        <w:spacing w:before="3"/>
        <w:ind w:right="32"/>
        <w:jc w:val="both"/>
        <w:rPr>
          <w:rFonts w:ascii="Arial"/>
          <w:sz w:val="24"/>
          <w:szCs w:val="24"/>
        </w:rPr>
      </w:pPr>
      <w:r w:rsidRPr="00C62E04">
        <w:rPr>
          <w:rFonts w:ascii="Arial"/>
          <w:sz w:val="24"/>
          <w:szCs w:val="24"/>
        </w:rPr>
        <w:t xml:space="preserve">The proposed updates ensure the amended policies provide strategic direction consistent with preferred land use and built form outcomes. They ensure consistency with community expectations and regulatory requirements, particularly in relation to potential negative amenity impacts associated with the three land uses. The changes also aim to improve useability for end users of the Whittlesea Planning Scheme (the Scheme). </w:t>
      </w:r>
      <w:r w:rsidRPr="00C62E04">
        <w:rPr>
          <w:rFonts w:ascii="Arial" w:hAnsi="Arial"/>
          <w:sz w:val="24"/>
          <w:szCs w:val="24"/>
        </w:rPr>
        <w:t xml:space="preserve">The changes to each policy are briefly discussed below. </w:t>
      </w:r>
    </w:p>
    <w:p w14:paraId="06B46282" w14:textId="77777777" w:rsidR="00C62E04" w:rsidRPr="00C62E04" w:rsidRDefault="00C62E04" w:rsidP="00C62E04">
      <w:pPr>
        <w:tabs>
          <w:tab w:val="left" w:pos="7513"/>
        </w:tabs>
        <w:spacing w:line="232" w:lineRule="auto"/>
        <w:ind w:right="18"/>
        <w:jc w:val="both"/>
        <w:rPr>
          <w:szCs w:val="24"/>
          <w:u w:val="single"/>
        </w:rPr>
      </w:pPr>
      <w:r w:rsidRPr="00C62E04">
        <w:rPr>
          <w:szCs w:val="24"/>
          <w:u w:val="single"/>
        </w:rPr>
        <w:t>Clause 13.07-1L - Display homes</w:t>
      </w:r>
    </w:p>
    <w:p w14:paraId="4AE99016" w14:textId="77777777" w:rsidR="00C62E04" w:rsidRPr="00C62E04" w:rsidRDefault="00C62E04" w:rsidP="00C62E04">
      <w:pPr>
        <w:spacing w:line="232" w:lineRule="auto"/>
        <w:ind w:right="32"/>
        <w:jc w:val="both"/>
        <w:rPr>
          <w:szCs w:val="24"/>
        </w:rPr>
      </w:pPr>
      <w:r w:rsidRPr="00C62E04">
        <w:rPr>
          <w:szCs w:val="24"/>
        </w:rPr>
        <w:t xml:space="preserve">Key issues addressed through the updates to the Display homes policy include the preference to locate them closer to the development site to which they relate and to minimise traffic and other impacts on residents. Further, the policy encourages consideration of the design and use of display homes so they can transition to a residential use once they are no longer required as a display home. </w:t>
      </w:r>
    </w:p>
    <w:p w14:paraId="0933FBC8" w14:textId="77777777" w:rsidR="00C62E04" w:rsidRPr="00C62E04" w:rsidRDefault="00C62E04" w:rsidP="00C62E04">
      <w:pPr>
        <w:spacing w:line="232" w:lineRule="auto"/>
        <w:ind w:right="32"/>
        <w:jc w:val="both"/>
        <w:rPr>
          <w:szCs w:val="24"/>
        </w:rPr>
      </w:pPr>
      <w:r w:rsidRPr="00C62E04">
        <w:rPr>
          <w:szCs w:val="24"/>
        </w:rPr>
        <w:t>Usability of the policy is also improved by grouping strategies under the following new headings: Location Strategies, Design Strategies, Landscape Strategies, and Traffic Strategies. These changes respond to issues raised by the PSR 2018 and during the consultation period.</w:t>
      </w:r>
    </w:p>
    <w:p w14:paraId="313BD65E" w14:textId="77777777" w:rsidR="00C62E04" w:rsidRPr="00C62E04" w:rsidRDefault="00C62E04" w:rsidP="00C62E04">
      <w:pPr>
        <w:tabs>
          <w:tab w:val="left" w:pos="7513"/>
        </w:tabs>
        <w:spacing w:line="232" w:lineRule="auto"/>
        <w:ind w:right="18"/>
        <w:jc w:val="both"/>
        <w:rPr>
          <w:szCs w:val="24"/>
          <w:u w:val="single"/>
        </w:rPr>
      </w:pPr>
      <w:bookmarkStart w:id="1" w:name="Strategic_assessment_of_the_amendment"/>
      <w:bookmarkEnd w:id="1"/>
      <w:r w:rsidRPr="00C62E04">
        <w:rPr>
          <w:szCs w:val="24"/>
          <w:u w:val="single"/>
        </w:rPr>
        <w:t>Clause 19.02-1L – Medical centres</w:t>
      </w:r>
    </w:p>
    <w:p w14:paraId="6DD4099A" w14:textId="77777777" w:rsidR="00C62E04" w:rsidRPr="00C62E04" w:rsidRDefault="00C62E04" w:rsidP="00C62E04">
      <w:pPr>
        <w:tabs>
          <w:tab w:val="left" w:pos="7513"/>
        </w:tabs>
        <w:spacing w:line="232" w:lineRule="auto"/>
        <w:ind w:right="18"/>
        <w:jc w:val="both"/>
        <w:rPr>
          <w:szCs w:val="24"/>
        </w:rPr>
      </w:pPr>
      <w:r w:rsidRPr="00C62E04">
        <w:rPr>
          <w:szCs w:val="24"/>
        </w:rPr>
        <w:t xml:space="preserve">Updates to this policy were informed by several VCAT decisions relating to medical centres. These decisions considered negative amenity impacts and incorporation of ancillary uses, such as chemists, so that they are integrated with the primary use. The </w:t>
      </w:r>
      <w:r w:rsidRPr="00C62E04">
        <w:rPr>
          <w:szCs w:val="24"/>
        </w:rPr>
        <w:lastRenderedPageBreak/>
        <w:t xml:space="preserve">proposed changes also respond to issues relating to </w:t>
      </w:r>
      <w:proofErr w:type="spellStart"/>
      <w:r w:rsidRPr="00C62E04">
        <w:rPr>
          <w:szCs w:val="24"/>
        </w:rPr>
        <w:t>built</w:t>
      </w:r>
      <w:proofErr w:type="spellEnd"/>
      <w:r w:rsidRPr="00C62E04">
        <w:rPr>
          <w:szCs w:val="24"/>
        </w:rPr>
        <w:t xml:space="preserve"> form and traffic management raised through consultation on the policy. Additionally, the updated policy provides guidance to locate busier medical centres in activity centres as opposed to a neighbourhood context, design preferences, amenity protection measures and co-location with other land-uses of a similar intensity. The proposed changes also improve consistency with other local policies, in particular the </w:t>
      </w:r>
      <w:proofErr w:type="gramStart"/>
      <w:r w:rsidRPr="00C62E04">
        <w:rPr>
          <w:szCs w:val="24"/>
        </w:rPr>
        <w:t>Child care</w:t>
      </w:r>
      <w:proofErr w:type="gramEnd"/>
      <w:r w:rsidRPr="00C62E04">
        <w:rPr>
          <w:szCs w:val="24"/>
        </w:rPr>
        <w:t xml:space="preserve"> centre local policy implemented through Amendment C250wsea in 2020.</w:t>
      </w:r>
    </w:p>
    <w:p w14:paraId="4F73D67B" w14:textId="77777777" w:rsidR="00C62E04" w:rsidRPr="00C62E04" w:rsidRDefault="00C62E04" w:rsidP="00C62E04">
      <w:pPr>
        <w:tabs>
          <w:tab w:val="left" w:pos="7513"/>
        </w:tabs>
        <w:spacing w:line="232" w:lineRule="auto"/>
        <w:ind w:right="18"/>
        <w:jc w:val="both"/>
        <w:rPr>
          <w:szCs w:val="24"/>
        </w:rPr>
      </w:pPr>
      <w:r w:rsidRPr="00C62E04">
        <w:rPr>
          <w:szCs w:val="24"/>
        </w:rPr>
        <w:t xml:space="preserve">Usability of the policy is improved by grouping strategies under the following new headings: Preferred location strategies and guideline, Built form strategies and guidelines, Amenity strategies, and Traffic, </w:t>
      </w:r>
      <w:proofErr w:type="gramStart"/>
      <w:r w:rsidRPr="00C62E04">
        <w:rPr>
          <w:szCs w:val="24"/>
        </w:rPr>
        <w:t>circulation</w:t>
      </w:r>
      <w:proofErr w:type="gramEnd"/>
      <w:r w:rsidRPr="00C62E04">
        <w:rPr>
          <w:szCs w:val="24"/>
        </w:rPr>
        <w:t xml:space="preserve"> and car parking. These changes responded to VCAT cases and feedback from key stakeholders. </w:t>
      </w:r>
    </w:p>
    <w:p w14:paraId="2DB9F659" w14:textId="77777777" w:rsidR="00C62E04" w:rsidRPr="00C62E04" w:rsidRDefault="00C62E04" w:rsidP="00C62E04">
      <w:pPr>
        <w:tabs>
          <w:tab w:val="left" w:pos="7513"/>
        </w:tabs>
        <w:spacing w:line="232" w:lineRule="auto"/>
        <w:ind w:right="18"/>
        <w:jc w:val="both"/>
        <w:rPr>
          <w:szCs w:val="24"/>
          <w:u w:val="single"/>
        </w:rPr>
      </w:pPr>
      <w:r w:rsidRPr="00C62E04">
        <w:rPr>
          <w:szCs w:val="24"/>
          <w:u w:val="single"/>
        </w:rPr>
        <w:t>Clause 19.03-5L – Materials recycling centres</w:t>
      </w:r>
    </w:p>
    <w:p w14:paraId="12B8BB43" w14:textId="77777777" w:rsidR="00C62E04" w:rsidRPr="00C62E04" w:rsidRDefault="00C62E04" w:rsidP="00C62E04">
      <w:pPr>
        <w:pStyle w:val="BodyText"/>
        <w:spacing w:before="3"/>
        <w:ind w:right="32"/>
        <w:jc w:val="both"/>
        <w:rPr>
          <w:rFonts w:ascii="Arial"/>
          <w:sz w:val="24"/>
          <w:szCs w:val="24"/>
        </w:rPr>
      </w:pPr>
      <w:r w:rsidRPr="00C62E04">
        <w:rPr>
          <w:rFonts w:ascii="Arial"/>
          <w:sz w:val="24"/>
          <w:szCs w:val="24"/>
        </w:rPr>
        <w:t>Proposed changes to this policy were informed through Council officer feedback, and subsequent Environment Protection Authority (EPA) advice in response to the draft policy. Issues raised were primarily in relation to potential negative visual and other amenity impacts. Additionally, the EPA advised that the policy should reflect updated EPA policy and guideline documents.</w:t>
      </w:r>
    </w:p>
    <w:p w14:paraId="53F4B9B4" w14:textId="77777777" w:rsidR="00C62E04" w:rsidRPr="00C62E04" w:rsidRDefault="00C62E04" w:rsidP="00C62E04">
      <w:pPr>
        <w:pStyle w:val="BodyText"/>
        <w:spacing w:before="3"/>
        <w:ind w:right="32"/>
        <w:jc w:val="both"/>
        <w:rPr>
          <w:rFonts w:ascii="Arial"/>
          <w:sz w:val="24"/>
          <w:szCs w:val="24"/>
        </w:rPr>
      </w:pPr>
      <w:r w:rsidRPr="00C62E04">
        <w:rPr>
          <w:rFonts w:ascii="Arial"/>
          <w:sz w:val="24"/>
          <w:szCs w:val="24"/>
        </w:rPr>
        <w:t xml:space="preserve"> </w:t>
      </w:r>
    </w:p>
    <w:p w14:paraId="6E85095A" w14:textId="77777777" w:rsidR="00C62E04" w:rsidRPr="00C62E04" w:rsidRDefault="00C62E04" w:rsidP="00C62E04">
      <w:pPr>
        <w:pStyle w:val="BodyText"/>
        <w:spacing w:before="3"/>
        <w:ind w:right="32"/>
        <w:jc w:val="both"/>
        <w:rPr>
          <w:rFonts w:ascii="Arial"/>
          <w:sz w:val="24"/>
          <w:szCs w:val="24"/>
        </w:rPr>
      </w:pPr>
      <w:r w:rsidRPr="00C62E04">
        <w:rPr>
          <w:rFonts w:ascii="Arial" w:hAnsi="Arial"/>
          <w:sz w:val="24"/>
          <w:szCs w:val="24"/>
        </w:rPr>
        <w:t>Usability of the policy is improved by grouping strategies under the following new headings:</w:t>
      </w:r>
      <w:r w:rsidRPr="00C62E04">
        <w:rPr>
          <w:rFonts w:ascii="Arial"/>
          <w:sz w:val="24"/>
          <w:szCs w:val="24"/>
        </w:rPr>
        <w:t xml:space="preserve"> Location strategies and guidelines, Amenity strategies and guidelines, and Use strategies and guidelines. Proposed changes relate to the location of Materials recycling centres, management of amenity impacts and land use outcomes. These changes will encourage better located facilities, improved landscaping and building orientation. Amenity management outcomes, including noise, air quality including dust suppressant management, traffic and car parking, visual appearance and site maintenance, and hours of operation have also been addressed. These changes responded to feedback from key stakeholders. </w:t>
      </w:r>
    </w:p>
    <w:p w14:paraId="00C4AF2B" w14:textId="77777777" w:rsidR="00C62E04" w:rsidRPr="009F1B87" w:rsidRDefault="00C62E04" w:rsidP="00C62E04">
      <w:pPr>
        <w:pStyle w:val="BodyText"/>
        <w:spacing w:before="3"/>
        <w:ind w:right="32"/>
        <w:jc w:val="both"/>
        <w:rPr>
          <w:rFonts w:ascii="Arial"/>
          <w:sz w:val="20"/>
        </w:rPr>
      </w:pPr>
      <w:r w:rsidRPr="009F1B87">
        <w:rPr>
          <w:rFonts w:ascii="Arial"/>
          <w:sz w:val="20"/>
        </w:rPr>
        <w:t xml:space="preserve"> </w:t>
      </w:r>
    </w:p>
    <w:p w14:paraId="020F605D" w14:textId="77777777" w:rsidR="00A15C2E" w:rsidRPr="00224E35" w:rsidRDefault="00A15C2E" w:rsidP="00224E35">
      <w:pPr>
        <w:pStyle w:val="Heading2"/>
      </w:pPr>
      <w:r w:rsidRPr="00224E35">
        <w:t>Strategic assessment of the amendment</w:t>
      </w:r>
    </w:p>
    <w:p w14:paraId="22F07D45" w14:textId="3790F77E" w:rsidR="00A15C2E" w:rsidRPr="00D93CF7" w:rsidRDefault="00D93CF7" w:rsidP="00A15C2E">
      <w:pPr>
        <w:rPr>
          <w:szCs w:val="24"/>
        </w:rPr>
      </w:pPr>
      <w:r w:rsidRPr="00D93CF7">
        <w:rPr>
          <w:szCs w:val="24"/>
        </w:rPr>
        <w:t>The amendment has been prepared in accordance with</w:t>
      </w:r>
      <w:r w:rsidR="00A15C2E" w:rsidRPr="00D93CF7">
        <w:rPr>
          <w:szCs w:val="24"/>
        </w:rPr>
        <w:t xml:space="preserve"> </w:t>
      </w:r>
      <w:hyperlink r:id="rId16" w:history="1">
        <w:r w:rsidR="00793B3C" w:rsidRPr="00D93CF7">
          <w:rPr>
            <w:szCs w:val="24"/>
          </w:rPr>
          <w:t>PPN</w:t>
        </w:r>
        <w:r w:rsidR="009D2A81" w:rsidRPr="00D93CF7">
          <w:rPr>
            <w:szCs w:val="24"/>
          </w:rPr>
          <w:t>46:Strategic assessment guidelines</w:t>
        </w:r>
      </w:hyperlink>
      <w:r>
        <w:rPr>
          <w:szCs w:val="24"/>
        </w:rPr>
        <w:t xml:space="preserve">. </w:t>
      </w:r>
    </w:p>
    <w:p w14:paraId="7F027D5B" w14:textId="77777777" w:rsidR="00A15C2E" w:rsidRPr="003A4991" w:rsidRDefault="00A15C2E" w:rsidP="003A4991">
      <w:pPr>
        <w:pStyle w:val="Heading3"/>
      </w:pPr>
      <w:r w:rsidRPr="003A4991">
        <w:t>Why is the amendment required?</w:t>
      </w:r>
    </w:p>
    <w:p w14:paraId="6AE4DBBB" w14:textId="77777777" w:rsidR="00D93CF7" w:rsidRPr="00D93CF7" w:rsidRDefault="00D93CF7" w:rsidP="00D93CF7">
      <w:pPr>
        <w:spacing w:before="181"/>
        <w:ind w:right="32"/>
        <w:jc w:val="both"/>
        <w:rPr>
          <w:szCs w:val="24"/>
        </w:rPr>
      </w:pPr>
      <w:r w:rsidRPr="00D93CF7">
        <w:rPr>
          <w:szCs w:val="24"/>
        </w:rPr>
        <w:t xml:space="preserve">As noted above, Amendment C275wsea seeks to action three recommendations from the PSR 2018. This document was adopted by Council at a Council meeting on 4 June 2019. </w:t>
      </w:r>
    </w:p>
    <w:p w14:paraId="68CE8BC5" w14:textId="77777777" w:rsidR="00D93CF7" w:rsidRPr="00D93CF7" w:rsidRDefault="00D93CF7" w:rsidP="00D93CF7">
      <w:pPr>
        <w:spacing w:before="181"/>
        <w:ind w:right="32"/>
        <w:jc w:val="both"/>
        <w:rPr>
          <w:szCs w:val="24"/>
        </w:rPr>
      </w:pPr>
      <w:r w:rsidRPr="00D93CF7">
        <w:rPr>
          <w:szCs w:val="24"/>
        </w:rPr>
        <w:t xml:space="preserve">In accordance with Planning Practice Note 32. </w:t>
      </w:r>
      <w:r w:rsidRPr="00D93CF7">
        <w:rPr>
          <w:i/>
          <w:iCs/>
          <w:szCs w:val="24"/>
        </w:rPr>
        <w:t>Review of planning schemes</w:t>
      </w:r>
      <w:r w:rsidRPr="00D93CF7">
        <w:rPr>
          <w:szCs w:val="24"/>
        </w:rPr>
        <w:t xml:space="preserve">, the PSR 2018 assessed whether provisions, such as local planning policies, zones, </w:t>
      </w:r>
      <w:proofErr w:type="gramStart"/>
      <w:r w:rsidRPr="00D93CF7">
        <w:rPr>
          <w:szCs w:val="24"/>
        </w:rPr>
        <w:t>overlays</w:t>
      </w:r>
      <w:proofErr w:type="gramEnd"/>
      <w:r w:rsidRPr="00D93CF7">
        <w:rPr>
          <w:szCs w:val="24"/>
        </w:rPr>
        <w:t xml:space="preserve"> and schedules have been effective and efficient in achieving the objectives and strategies of the scheme.</w:t>
      </w:r>
    </w:p>
    <w:p w14:paraId="56D4E1B4" w14:textId="77777777" w:rsidR="00D93CF7" w:rsidRPr="00D93CF7" w:rsidRDefault="00D93CF7" w:rsidP="00D93CF7">
      <w:pPr>
        <w:spacing w:before="181"/>
        <w:ind w:right="32"/>
        <w:jc w:val="both"/>
        <w:rPr>
          <w:szCs w:val="24"/>
        </w:rPr>
      </w:pPr>
      <w:r w:rsidRPr="00D93CF7">
        <w:rPr>
          <w:szCs w:val="24"/>
        </w:rPr>
        <w:t xml:space="preserve">While the PSR 2018 found that the scheme is generally operating well, it recommended five local policies needed updating to ensure they adequately address </w:t>
      </w:r>
      <w:r w:rsidRPr="00D93CF7">
        <w:rPr>
          <w:szCs w:val="24"/>
        </w:rPr>
        <w:lastRenderedPageBreak/>
        <w:t xml:space="preserve">changes in community requirements, </w:t>
      </w:r>
      <w:proofErr w:type="gramStart"/>
      <w:r w:rsidRPr="00D93CF7">
        <w:rPr>
          <w:szCs w:val="24"/>
        </w:rPr>
        <w:t>expectations</w:t>
      </w:r>
      <w:proofErr w:type="gramEnd"/>
      <w:r w:rsidRPr="00D93CF7">
        <w:rPr>
          <w:szCs w:val="24"/>
        </w:rPr>
        <w:t xml:space="preserve"> and the Council requirements. This review was the impetus for the update of the three policies.  </w:t>
      </w:r>
    </w:p>
    <w:p w14:paraId="3FE387C3" w14:textId="77777777" w:rsidR="00D93CF7" w:rsidRPr="00D93CF7" w:rsidRDefault="00D93CF7" w:rsidP="00D93CF7">
      <w:pPr>
        <w:spacing w:before="181"/>
        <w:ind w:right="32"/>
        <w:jc w:val="both"/>
        <w:rPr>
          <w:szCs w:val="24"/>
        </w:rPr>
      </w:pPr>
      <w:r w:rsidRPr="00D93CF7">
        <w:rPr>
          <w:szCs w:val="24"/>
        </w:rPr>
        <w:t xml:space="preserve">The need to review these three policies was based on a combination of officer experience utilising the existing policies within the Whittlesea Planning Scheme, implications of relevant VCAT decisions, and in the case of the Material recycling centres policy, the impact of regulatory (EPA) advice and expertise that need to be considered. </w:t>
      </w:r>
    </w:p>
    <w:p w14:paraId="22CB40E4" w14:textId="64318043" w:rsidR="00A15C2E" w:rsidRDefault="00A15C2E" w:rsidP="006A19B5">
      <w:pPr>
        <w:pStyle w:val="Heading3"/>
      </w:pPr>
      <w:r>
        <w:t>How does the amendment implement the objectives of planning in Victoria?</w:t>
      </w:r>
    </w:p>
    <w:p w14:paraId="568E063E" w14:textId="20681F95" w:rsidR="00D93CF7" w:rsidRPr="00D93CF7" w:rsidRDefault="00D93CF7" w:rsidP="00D93CF7">
      <w:pPr>
        <w:ind w:right="32"/>
        <w:jc w:val="both"/>
        <w:rPr>
          <w:b/>
          <w:szCs w:val="24"/>
          <w:u w:val="single"/>
        </w:rPr>
      </w:pPr>
      <w:bookmarkStart w:id="2" w:name="_Hlk159428172"/>
      <w:r w:rsidRPr="00D93CF7">
        <w:rPr>
          <w:szCs w:val="24"/>
        </w:rPr>
        <w:t xml:space="preserve">The amendment implements the objectives of planning in Victoria as outlined in section 4(1) of </w:t>
      </w:r>
      <w:proofErr w:type="gramStart"/>
      <w:r w:rsidRPr="00D93CF7">
        <w:rPr>
          <w:szCs w:val="24"/>
        </w:rPr>
        <w:t xml:space="preserve">the </w:t>
      </w:r>
      <w:r w:rsidRPr="00D93CF7">
        <w:rPr>
          <w:b/>
          <w:szCs w:val="24"/>
          <w:u w:val="single"/>
        </w:rPr>
        <w:t xml:space="preserve"> </w:t>
      </w:r>
      <w:r w:rsidRPr="00D93CF7">
        <w:rPr>
          <w:i/>
          <w:iCs/>
          <w:szCs w:val="24"/>
        </w:rPr>
        <w:t>Planning</w:t>
      </w:r>
      <w:proofErr w:type="gramEnd"/>
      <w:r w:rsidRPr="00D93CF7">
        <w:rPr>
          <w:i/>
          <w:iCs/>
          <w:szCs w:val="24"/>
        </w:rPr>
        <w:t xml:space="preserve"> and Environment Act 1987</w:t>
      </w:r>
      <w:r w:rsidRPr="00D93CF7">
        <w:rPr>
          <w:szCs w:val="24"/>
        </w:rPr>
        <w:t xml:space="preserve"> (the Act). </w:t>
      </w:r>
      <w:proofErr w:type="gramStart"/>
      <w:r w:rsidRPr="00D93CF7">
        <w:rPr>
          <w:szCs w:val="24"/>
        </w:rPr>
        <w:t>In particular</w:t>
      </w:r>
      <w:r w:rsidRPr="00D93CF7">
        <w:rPr>
          <w:szCs w:val="24"/>
        </w:rPr>
        <w:t xml:space="preserve">, </w:t>
      </w:r>
      <w:r w:rsidRPr="00D93CF7">
        <w:rPr>
          <w:szCs w:val="24"/>
        </w:rPr>
        <w:t>it</w:t>
      </w:r>
      <w:proofErr w:type="gramEnd"/>
      <w:r w:rsidRPr="00D93CF7">
        <w:rPr>
          <w:szCs w:val="24"/>
        </w:rPr>
        <w:t xml:space="preserve"> supports the objectives to:</w:t>
      </w:r>
      <w:r w:rsidRPr="00D93CF7">
        <w:rPr>
          <w:szCs w:val="24"/>
        </w:rPr>
        <w:cr/>
      </w:r>
    </w:p>
    <w:p w14:paraId="21924986" w14:textId="77777777" w:rsidR="00D93CF7" w:rsidRPr="00D93CF7" w:rsidRDefault="00D93CF7" w:rsidP="00D93CF7">
      <w:pPr>
        <w:pStyle w:val="ListParagraph"/>
        <w:numPr>
          <w:ilvl w:val="0"/>
          <w:numId w:val="26"/>
        </w:numPr>
        <w:spacing w:before="0" w:line="240" w:lineRule="auto"/>
        <w:ind w:left="851" w:hanging="851"/>
        <w:contextualSpacing w:val="0"/>
        <w:rPr>
          <w:i/>
          <w:iCs/>
          <w:szCs w:val="24"/>
        </w:rPr>
      </w:pPr>
      <w:r w:rsidRPr="00D93CF7">
        <w:rPr>
          <w:i/>
          <w:iCs/>
          <w:szCs w:val="24"/>
        </w:rPr>
        <w:t xml:space="preserve">to provide for the fair, orderly, </w:t>
      </w:r>
      <w:proofErr w:type="gramStart"/>
      <w:r w:rsidRPr="00D93CF7">
        <w:rPr>
          <w:i/>
          <w:iCs/>
          <w:szCs w:val="24"/>
        </w:rPr>
        <w:t>economic</w:t>
      </w:r>
      <w:proofErr w:type="gramEnd"/>
      <w:r w:rsidRPr="00D93CF7">
        <w:rPr>
          <w:i/>
          <w:iCs/>
          <w:szCs w:val="24"/>
        </w:rPr>
        <w:t xml:space="preserve"> and sustainable use, and development of land</w:t>
      </w:r>
    </w:p>
    <w:p w14:paraId="041B5AB9" w14:textId="77777777" w:rsidR="00D93CF7" w:rsidRPr="00D93CF7" w:rsidRDefault="00D93CF7" w:rsidP="00D93CF7">
      <w:pPr>
        <w:pStyle w:val="ListParagraph"/>
        <w:ind w:left="851" w:right="32" w:hanging="851"/>
        <w:jc w:val="both"/>
        <w:rPr>
          <w:i/>
          <w:iCs/>
          <w:szCs w:val="24"/>
        </w:rPr>
      </w:pPr>
      <w:r w:rsidRPr="00D93CF7">
        <w:rPr>
          <w:i/>
          <w:iCs/>
          <w:szCs w:val="24"/>
        </w:rPr>
        <w:t>(c)</w:t>
      </w:r>
      <w:r w:rsidRPr="00D93CF7">
        <w:rPr>
          <w:i/>
          <w:iCs/>
          <w:szCs w:val="24"/>
        </w:rPr>
        <w:tab/>
        <w:t xml:space="preserve">to secure a pleasant, </w:t>
      </w:r>
      <w:proofErr w:type="gramStart"/>
      <w:r w:rsidRPr="00D93CF7">
        <w:rPr>
          <w:i/>
          <w:iCs/>
          <w:szCs w:val="24"/>
        </w:rPr>
        <w:t>efficient</w:t>
      </w:r>
      <w:proofErr w:type="gramEnd"/>
      <w:r w:rsidRPr="00D93CF7">
        <w:rPr>
          <w:i/>
          <w:iCs/>
          <w:szCs w:val="24"/>
        </w:rPr>
        <w:t xml:space="preserve"> and safe working, living and recreational environment for all Victorians and visitors to Victoria</w:t>
      </w:r>
    </w:p>
    <w:p w14:paraId="287411CC" w14:textId="77777777" w:rsidR="00D93CF7" w:rsidRPr="00D93CF7" w:rsidRDefault="00D93CF7" w:rsidP="00D93CF7">
      <w:pPr>
        <w:pStyle w:val="ListParagraph"/>
        <w:ind w:left="851" w:right="32" w:hanging="851"/>
        <w:jc w:val="both"/>
        <w:rPr>
          <w:i/>
          <w:iCs/>
          <w:szCs w:val="24"/>
        </w:rPr>
      </w:pPr>
      <w:r w:rsidRPr="00D93CF7">
        <w:rPr>
          <w:i/>
          <w:iCs/>
          <w:szCs w:val="24"/>
        </w:rPr>
        <w:t>(g)</w:t>
      </w:r>
      <w:r w:rsidRPr="00D93CF7">
        <w:rPr>
          <w:i/>
          <w:iCs/>
          <w:szCs w:val="24"/>
        </w:rPr>
        <w:tab/>
        <w:t>to balance the present and future interests of all Victorians.</w:t>
      </w:r>
    </w:p>
    <w:bookmarkEnd w:id="2"/>
    <w:p w14:paraId="120A8F70" w14:textId="77777777" w:rsidR="00A15C2E" w:rsidRDefault="00A15C2E" w:rsidP="006A19B5">
      <w:pPr>
        <w:pStyle w:val="Heading3"/>
      </w:pPr>
      <w:r>
        <w:t xml:space="preserve">How does the amendment address any environmental, </w:t>
      </w:r>
      <w:proofErr w:type="gramStart"/>
      <w:r>
        <w:t>social</w:t>
      </w:r>
      <w:proofErr w:type="gramEnd"/>
      <w:r>
        <w:t xml:space="preserve"> and economic effects?</w:t>
      </w:r>
    </w:p>
    <w:p w14:paraId="549D3B4B" w14:textId="77777777" w:rsidR="00D93CF7" w:rsidRPr="00D93CF7" w:rsidRDefault="00D93CF7" w:rsidP="00D93CF7">
      <w:pPr>
        <w:tabs>
          <w:tab w:val="left" w:pos="924"/>
        </w:tabs>
        <w:ind w:right="32"/>
        <w:jc w:val="both"/>
        <w:rPr>
          <w:szCs w:val="24"/>
          <w:u w:val="single"/>
        </w:rPr>
      </w:pPr>
      <w:r w:rsidRPr="00D93CF7">
        <w:rPr>
          <w:szCs w:val="24"/>
          <w:u w:val="single"/>
        </w:rPr>
        <w:t>Environmental</w:t>
      </w:r>
    </w:p>
    <w:p w14:paraId="2EF888DC" w14:textId="77777777" w:rsidR="00D93CF7" w:rsidRPr="00D93CF7" w:rsidRDefault="00D93CF7" w:rsidP="00D93CF7">
      <w:pPr>
        <w:tabs>
          <w:tab w:val="left" w:pos="924"/>
        </w:tabs>
        <w:ind w:right="32"/>
        <w:jc w:val="both"/>
        <w:rPr>
          <w:szCs w:val="24"/>
        </w:rPr>
      </w:pPr>
      <w:r w:rsidRPr="00D93CF7">
        <w:rPr>
          <w:szCs w:val="24"/>
        </w:rPr>
        <w:t xml:space="preserve">The amendment responds to environmental considerations, in the following ways: </w:t>
      </w:r>
    </w:p>
    <w:p w14:paraId="1A8B601B" w14:textId="77777777" w:rsidR="00D93CF7" w:rsidRPr="00D93CF7" w:rsidRDefault="00D93CF7" w:rsidP="00D93CF7">
      <w:pPr>
        <w:pStyle w:val="ListParagraph"/>
        <w:numPr>
          <w:ilvl w:val="0"/>
          <w:numId w:val="27"/>
        </w:numPr>
        <w:tabs>
          <w:tab w:val="left" w:pos="924"/>
        </w:tabs>
        <w:spacing w:before="0" w:after="0" w:line="240" w:lineRule="auto"/>
        <w:ind w:right="32"/>
        <w:contextualSpacing w:val="0"/>
        <w:jc w:val="both"/>
        <w:rPr>
          <w:szCs w:val="24"/>
        </w:rPr>
      </w:pPr>
      <w:r w:rsidRPr="00D93CF7">
        <w:rPr>
          <w:szCs w:val="24"/>
        </w:rPr>
        <w:t xml:space="preserve">The amendment strengthens guidance in relation to management of potential negative amenity impacts, that could affect the surrounding environment. Of note, it updates to the Materials recycling centres policy include measures to improve noise, air quality including dust suppressant management, traffic and car parking, visual appearance and site maintenance, and hours of operation. </w:t>
      </w:r>
    </w:p>
    <w:p w14:paraId="6FF2A188" w14:textId="77777777" w:rsidR="00D93CF7" w:rsidRPr="00D93CF7" w:rsidRDefault="00D93CF7" w:rsidP="00D93CF7">
      <w:pPr>
        <w:pStyle w:val="ListParagraph"/>
        <w:numPr>
          <w:ilvl w:val="0"/>
          <w:numId w:val="27"/>
        </w:numPr>
        <w:tabs>
          <w:tab w:val="left" w:pos="924"/>
        </w:tabs>
        <w:spacing w:before="0" w:after="0" w:line="240" w:lineRule="auto"/>
        <w:ind w:right="32"/>
        <w:contextualSpacing w:val="0"/>
        <w:jc w:val="both"/>
        <w:rPr>
          <w:szCs w:val="24"/>
        </w:rPr>
      </w:pPr>
      <w:r w:rsidRPr="00D93CF7">
        <w:rPr>
          <w:szCs w:val="24"/>
        </w:rPr>
        <w:t xml:space="preserve">The medical centres policy also seeks to improve amenity management, through strategies aimed at controlling medical waste. In contrast, the display homes amenity management is less of a concern, given the different nature and function of this land use.  </w:t>
      </w:r>
    </w:p>
    <w:p w14:paraId="0BA3EAEA" w14:textId="77777777" w:rsidR="00D93CF7" w:rsidRPr="00D93CF7" w:rsidRDefault="00D93CF7" w:rsidP="00D93CF7">
      <w:pPr>
        <w:tabs>
          <w:tab w:val="left" w:pos="924"/>
        </w:tabs>
        <w:ind w:right="32"/>
        <w:jc w:val="both"/>
        <w:rPr>
          <w:szCs w:val="24"/>
          <w:u w:val="single"/>
        </w:rPr>
      </w:pPr>
      <w:r w:rsidRPr="00D93CF7">
        <w:rPr>
          <w:szCs w:val="24"/>
          <w:u w:val="single"/>
        </w:rPr>
        <w:t>Social</w:t>
      </w:r>
    </w:p>
    <w:p w14:paraId="2A77C61C" w14:textId="77777777" w:rsidR="00D93CF7" w:rsidRPr="00D93CF7" w:rsidRDefault="00D93CF7" w:rsidP="00D93CF7">
      <w:pPr>
        <w:tabs>
          <w:tab w:val="left" w:pos="924"/>
        </w:tabs>
        <w:ind w:right="32"/>
        <w:jc w:val="both"/>
        <w:rPr>
          <w:szCs w:val="24"/>
        </w:rPr>
      </w:pPr>
      <w:r w:rsidRPr="00D93CF7">
        <w:rPr>
          <w:szCs w:val="24"/>
        </w:rPr>
        <w:t xml:space="preserve">The amendment responds to social considerations, in the following ways: </w:t>
      </w:r>
    </w:p>
    <w:p w14:paraId="768CDEC7" w14:textId="77777777" w:rsidR="00D93CF7" w:rsidRPr="00D93CF7" w:rsidRDefault="00D93CF7" w:rsidP="00D93CF7">
      <w:pPr>
        <w:pStyle w:val="ListParagraph"/>
        <w:numPr>
          <w:ilvl w:val="0"/>
          <w:numId w:val="27"/>
        </w:numPr>
        <w:tabs>
          <w:tab w:val="left" w:pos="924"/>
        </w:tabs>
        <w:spacing w:before="0" w:after="0" w:line="240" w:lineRule="auto"/>
        <w:ind w:right="32"/>
        <w:contextualSpacing w:val="0"/>
        <w:jc w:val="both"/>
        <w:rPr>
          <w:szCs w:val="24"/>
        </w:rPr>
      </w:pPr>
      <w:r w:rsidRPr="00D93CF7">
        <w:rPr>
          <w:szCs w:val="24"/>
        </w:rPr>
        <w:t xml:space="preserve">The amendment may have indirect public health benefit (particularly the Materials recycling centres local policy) because of improved management of potential negative amenity impacts. </w:t>
      </w:r>
    </w:p>
    <w:p w14:paraId="154B6B03" w14:textId="77777777" w:rsidR="00D93CF7" w:rsidRPr="00D93CF7" w:rsidRDefault="00D93CF7" w:rsidP="00D93CF7">
      <w:pPr>
        <w:pStyle w:val="ListParagraph"/>
        <w:numPr>
          <w:ilvl w:val="0"/>
          <w:numId w:val="27"/>
        </w:numPr>
        <w:tabs>
          <w:tab w:val="left" w:pos="924"/>
        </w:tabs>
        <w:spacing w:before="0" w:after="0" w:line="240" w:lineRule="auto"/>
        <w:ind w:right="32"/>
        <w:contextualSpacing w:val="0"/>
        <w:jc w:val="both"/>
        <w:rPr>
          <w:szCs w:val="24"/>
        </w:rPr>
      </w:pPr>
      <w:r w:rsidRPr="00D93CF7">
        <w:rPr>
          <w:szCs w:val="24"/>
        </w:rPr>
        <w:t xml:space="preserve">The policies also aim to facilitate services within walking distances of dwellings which will have a public health benefit.  </w:t>
      </w:r>
    </w:p>
    <w:p w14:paraId="0955092A" w14:textId="77777777" w:rsidR="00D93CF7" w:rsidRPr="00D93CF7" w:rsidRDefault="00D93CF7" w:rsidP="00D93CF7">
      <w:pPr>
        <w:pStyle w:val="ListParagraph"/>
        <w:numPr>
          <w:ilvl w:val="0"/>
          <w:numId w:val="27"/>
        </w:numPr>
        <w:tabs>
          <w:tab w:val="left" w:pos="924"/>
        </w:tabs>
        <w:spacing w:before="0" w:after="0" w:line="240" w:lineRule="auto"/>
        <w:ind w:right="32"/>
        <w:contextualSpacing w:val="0"/>
        <w:jc w:val="both"/>
        <w:rPr>
          <w:szCs w:val="24"/>
        </w:rPr>
      </w:pPr>
      <w:r w:rsidRPr="00D93CF7">
        <w:rPr>
          <w:szCs w:val="24"/>
        </w:rPr>
        <w:t xml:space="preserve">The amendment seeks to implement new strategies to improve urban design </w:t>
      </w:r>
      <w:r w:rsidRPr="00D93CF7">
        <w:rPr>
          <w:szCs w:val="24"/>
        </w:rPr>
        <w:lastRenderedPageBreak/>
        <w:t xml:space="preserve">outcomes when considering the buildings and works components of these land uses. These policies seek to improve presentation of buildings associated with these land uses, which will have positive impacts upon the social environment.  </w:t>
      </w:r>
    </w:p>
    <w:p w14:paraId="1814D37A" w14:textId="77777777" w:rsidR="00D93CF7" w:rsidRPr="00D93CF7" w:rsidRDefault="00D93CF7" w:rsidP="00D93CF7">
      <w:pPr>
        <w:tabs>
          <w:tab w:val="left" w:pos="924"/>
        </w:tabs>
        <w:ind w:right="32"/>
        <w:jc w:val="both"/>
        <w:rPr>
          <w:szCs w:val="24"/>
          <w:u w:val="single"/>
        </w:rPr>
      </w:pPr>
      <w:r w:rsidRPr="00D93CF7">
        <w:rPr>
          <w:szCs w:val="24"/>
          <w:u w:val="single"/>
        </w:rPr>
        <w:t xml:space="preserve">Economic </w:t>
      </w:r>
    </w:p>
    <w:p w14:paraId="7201A92A" w14:textId="77777777" w:rsidR="00D93CF7" w:rsidRPr="00D93CF7" w:rsidRDefault="00D93CF7" w:rsidP="00D93CF7">
      <w:pPr>
        <w:tabs>
          <w:tab w:val="left" w:pos="924"/>
        </w:tabs>
        <w:ind w:right="32"/>
        <w:jc w:val="both"/>
        <w:rPr>
          <w:szCs w:val="24"/>
        </w:rPr>
      </w:pPr>
      <w:bookmarkStart w:id="3" w:name="Does_the_amendment_address_relevant_bush"/>
      <w:bookmarkEnd w:id="3"/>
      <w:r w:rsidRPr="00D93CF7">
        <w:rPr>
          <w:szCs w:val="24"/>
        </w:rPr>
        <w:t xml:space="preserve">The amendment responds to economic considerations, in the following ways: </w:t>
      </w:r>
    </w:p>
    <w:p w14:paraId="1DE323D4" w14:textId="77777777" w:rsidR="00D93CF7" w:rsidRPr="00D93CF7" w:rsidRDefault="00D93CF7" w:rsidP="00D93CF7">
      <w:pPr>
        <w:pStyle w:val="ListParagraph"/>
        <w:numPr>
          <w:ilvl w:val="0"/>
          <w:numId w:val="27"/>
        </w:numPr>
        <w:tabs>
          <w:tab w:val="left" w:pos="924"/>
        </w:tabs>
        <w:spacing w:before="0" w:after="0" w:line="240" w:lineRule="auto"/>
        <w:ind w:right="32"/>
        <w:contextualSpacing w:val="0"/>
        <w:jc w:val="both"/>
        <w:rPr>
          <w:szCs w:val="24"/>
        </w:rPr>
      </w:pPr>
      <w:r w:rsidRPr="00D93CF7">
        <w:rPr>
          <w:szCs w:val="24"/>
        </w:rPr>
        <w:t xml:space="preserve">The proposal seeks to facilitate the three land uses within the municipality, which are all economically important. The policies strike an appropriate balance between the potential negative impacts of these land uses (including potential negative externalities), and the need to generate employment within the municipality. </w:t>
      </w:r>
    </w:p>
    <w:p w14:paraId="2DE24AB1" w14:textId="77777777" w:rsidR="00D93CF7" w:rsidRPr="00D93CF7" w:rsidRDefault="00D93CF7" w:rsidP="00D93CF7">
      <w:pPr>
        <w:pStyle w:val="ListParagraph"/>
        <w:numPr>
          <w:ilvl w:val="0"/>
          <w:numId w:val="27"/>
        </w:numPr>
        <w:tabs>
          <w:tab w:val="left" w:pos="924"/>
        </w:tabs>
        <w:spacing w:before="0" w:after="0" w:line="240" w:lineRule="auto"/>
        <w:ind w:right="32"/>
        <w:contextualSpacing w:val="0"/>
        <w:jc w:val="both"/>
        <w:rPr>
          <w:szCs w:val="24"/>
        </w:rPr>
      </w:pPr>
      <w:r w:rsidRPr="00D93CF7">
        <w:rPr>
          <w:szCs w:val="24"/>
        </w:rPr>
        <w:t xml:space="preserve">The City of Whittlesea two state-significant waste and resource recovery hubs being the Cooper Street Precinct and the Hanson Landfill and Quarry. The facilitation of material recycling centres is important to the municipality’s economic growth, provided the potential health and amenity impacts are appropriately addressed. The amendment strikes an appropriate balance between these two factors. </w:t>
      </w:r>
    </w:p>
    <w:p w14:paraId="5D583780" w14:textId="77777777" w:rsidR="00D93CF7" w:rsidRPr="00D93CF7" w:rsidRDefault="00D93CF7" w:rsidP="00D93CF7">
      <w:pPr>
        <w:pStyle w:val="ListParagraph"/>
        <w:numPr>
          <w:ilvl w:val="0"/>
          <w:numId w:val="27"/>
        </w:numPr>
        <w:tabs>
          <w:tab w:val="left" w:pos="924"/>
        </w:tabs>
        <w:spacing w:before="0" w:after="0" w:line="240" w:lineRule="auto"/>
        <w:ind w:right="32"/>
        <w:contextualSpacing w:val="0"/>
        <w:jc w:val="both"/>
        <w:rPr>
          <w:szCs w:val="24"/>
        </w:rPr>
      </w:pPr>
      <w:r w:rsidRPr="00D93CF7">
        <w:rPr>
          <w:szCs w:val="24"/>
        </w:rPr>
        <w:t xml:space="preserve">The proposed changes are aimed at simplifying the policies and enhancing their useability for end users of the Scheme.  Additionally, the proposed changes clearly outline the Council’s desired outcome on the matter. Consequently, it is reasonable to conclude that the proposed amendment is expected to encourage private sector investment.  </w:t>
      </w:r>
    </w:p>
    <w:p w14:paraId="2035F846" w14:textId="77777777" w:rsidR="00A15C2E" w:rsidRDefault="00A15C2E" w:rsidP="006A19B5">
      <w:pPr>
        <w:pStyle w:val="Heading3"/>
      </w:pPr>
      <w:r>
        <w:t>Does the amendment address relevant bushfire risk?</w:t>
      </w:r>
    </w:p>
    <w:p w14:paraId="602B352B" w14:textId="42BD6C1D" w:rsidR="00D93CF7" w:rsidRPr="00D93CF7" w:rsidRDefault="00D93CF7" w:rsidP="00D93CF7">
      <w:pPr>
        <w:pStyle w:val="Bullet1"/>
        <w:numPr>
          <w:ilvl w:val="0"/>
          <w:numId w:val="0"/>
        </w:numPr>
        <w:spacing w:after="0"/>
        <w:rPr>
          <w:sz w:val="24"/>
          <w:szCs w:val="24"/>
        </w:rPr>
      </w:pPr>
      <w:r w:rsidRPr="00D93CF7">
        <w:rPr>
          <w:sz w:val="24"/>
          <w:szCs w:val="24"/>
        </w:rPr>
        <w:t xml:space="preserve">The amendment does not increase the risk to life, property, community infrastructure and the natural environment from bushfire because it does not remove or alter any existing bushfire requirements within the Whittlesea Planning Scheme. </w:t>
      </w:r>
    </w:p>
    <w:p w14:paraId="77EC5BB9" w14:textId="466307B3" w:rsidR="00A15C2E" w:rsidRDefault="00A15C2E" w:rsidP="009F1201">
      <w:pPr>
        <w:pStyle w:val="Heading3"/>
      </w:pPr>
      <w:r>
        <w:t xml:space="preserve">Does the amendment comply with the requirements of any </w:t>
      </w:r>
      <w:r w:rsidR="00E1295A">
        <w:t xml:space="preserve">other </w:t>
      </w:r>
      <w:r>
        <w:t>Minister’s Direction applicable to the amendment?</w:t>
      </w:r>
    </w:p>
    <w:p w14:paraId="17019932" w14:textId="77777777" w:rsidR="00D93CF7" w:rsidRPr="00D93CF7" w:rsidRDefault="00D93CF7" w:rsidP="00D93CF7">
      <w:pPr>
        <w:pStyle w:val="Bullet1"/>
        <w:numPr>
          <w:ilvl w:val="0"/>
          <w:numId w:val="0"/>
        </w:numPr>
        <w:spacing w:after="0"/>
        <w:rPr>
          <w:sz w:val="24"/>
          <w:szCs w:val="24"/>
        </w:rPr>
      </w:pPr>
      <w:r w:rsidRPr="00D93CF7">
        <w:rPr>
          <w:sz w:val="24"/>
          <w:szCs w:val="24"/>
        </w:rPr>
        <w:t>The amendment complies with relevant Ministerial Directions issued under section 12 of the Act.</w:t>
      </w:r>
    </w:p>
    <w:p w14:paraId="335EDCD2" w14:textId="77777777" w:rsidR="00D93CF7" w:rsidRPr="00D93CF7" w:rsidRDefault="00D93CF7" w:rsidP="00D93CF7">
      <w:pPr>
        <w:tabs>
          <w:tab w:val="left" w:pos="924"/>
        </w:tabs>
        <w:spacing w:before="199"/>
        <w:ind w:right="32"/>
        <w:jc w:val="both"/>
        <w:rPr>
          <w:rFonts w:cs="Arial"/>
          <w:szCs w:val="24"/>
          <w:highlight w:val="yellow"/>
          <w:u w:val="single"/>
        </w:rPr>
      </w:pPr>
      <w:r w:rsidRPr="00D93CF7">
        <w:rPr>
          <w:szCs w:val="24"/>
          <w:u w:val="single"/>
        </w:rPr>
        <w:t xml:space="preserve">Ministerial Direction No. 1 Potentially Contaminated Land </w:t>
      </w:r>
    </w:p>
    <w:p w14:paraId="0DAC0747" w14:textId="52C529B1" w:rsidR="00D93CF7" w:rsidRPr="00D93CF7" w:rsidRDefault="00D93CF7" w:rsidP="00D93CF7">
      <w:pPr>
        <w:tabs>
          <w:tab w:val="left" w:pos="924"/>
        </w:tabs>
        <w:ind w:right="32"/>
        <w:jc w:val="both"/>
        <w:rPr>
          <w:szCs w:val="24"/>
        </w:rPr>
      </w:pPr>
      <w:r w:rsidRPr="00D93CF7">
        <w:rPr>
          <w:szCs w:val="24"/>
        </w:rPr>
        <w:t xml:space="preserve">The amendment will not directly impact upon the </w:t>
      </w:r>
      <w:r w:rsidRPr="00D93CF7">
        <w:rPr>
          <w:i/>
          <w:iCs/>
          <w:szCs w:val="24"/>
        </w:rPr>
        <w:t>Ministerial Direction on Potentially Contaminated Land</w:t>
      </w:r>
      <w:r w:rsidRPr="00D93CF7">
        <w:rPr>
          <w:szCs w:val="24"/>
        </w:rPr>
        <w:t xml:space="preserve"> as it seeks to change local policies that guide officer discretion.</w:t>
      </w:r>
      <w:r w:rsidR="00C21D5E">
        <w:rPr>
          <w:szCs w:val="24"/>
        </w:rPr>
        <w:t xml:space="preserve"> The amendment is not tied to any </w:t>
      </w:r>
      <w:proofErr w:type="gramStart"/>
      <w:r w:rsidR="00C21D5E">
        <w:rPr>
          <w:szCs w:val="24"/>
        </w:rPr>
        <w:t>particular site</w:t>
      </w:r>
      <w:proofErr w:type="gramEnd"/>
      <w:r w:rsidR="00C21D5E">
        <w:rPr>
          <w:szCs w:val="24"/>
        </w:rPr>
        <w:t>. The amendmen</w:t>
      </w:r>
      <w:r w:rsidRPr="00D93CF7">
        <w:rPr>
          <w:szCs w:val="24"/>
        </w:rPr>
        <w:t>t will not change when a planning permit is triggered nor what is considered a sensitive use</w:t>
      </w:r>
      <w:r w:rsidR="00C21D5E">
        <w:rPr>
          <w:szCs w:val="24"/>
        </w:rPr>
        <w:t xml:space="preserve">. As such, MD1 is not relevant to this amendment.  </w:t>
      </w:r>
    </w:p>
    <w:p w14:paraId="1B9FF8D3" w14:textId="77777777" w:rsidR="00D93CF7" w:rsidRPr="00D93CF7" w:rsidRDefault="00D93CF7" w:rsidP="00D93CF7">
      <w:pPr>
        <w:tabs>
          <w:tab w:val="left" w:pos="924"/>
        </w:tabs>
        <w:spacing w:before="199"/>
        <w:ind w:right="32"/>
        <w:jc w:val="both"/>
        <w:rPr>
          <w:szCs w:val="24"/>
          <w:u w:val="single"/>
        </w:rPr>
      </w:pPr>
      <w:r w:rsidRPr="00D93CF7">
        <w:rPr>
          <w:szCs w:val="24"/>
          <w:u w:val="single"/>
        </w:rPr>
        <w:t>Ministerial Direction No.9 Metropolitan Planning Strategy (</w:t>
      </w:r>
      <w:r w:rsidRPr="00D93CF7">
        <w:rPr>
          <w:i/>
          <w:iCs/>
          <w:szCs w:val="24"/>
          <w:u w:val="single"/>
        </w:rPr>
        <w:t>Plan Melbourne</w:t>
      </w:r>
      <w:r w:rsidRPr="00D93CF7">
        <w:rPr>
          <w:szCs w:val="24"/>
          <w:u w:val="single"/>
        </w:rPr>
        <w:t>)</w:t>
      </w:r>
    </w:p>
    <w:p w14:paraId="63AFA723" w14:textId="1064ED34" w:rsidR="00D93CF7" w:rsidRPr="00D93CF7" w:rsidRDefault="00D93CF7" w:rsidP="00D93CF7">
      <w:pPr>
        <w:tabs>
          <w:tab w:val="left" w:pos="924"/>
        </w:tabs>
        <w:ind w:right="32"/>
        <w:jc w:val="both"/>
        <w:rPr>
          <w:szCs w:val="24"/>
        </w:rPr>
      </w:pPr>
      <w:r w:rsidRPr="00D93CF7">
        <w:rPr>
          <w:szCs w:val="24"/>
        </w:rPr>
        <w:t xml:space="preserve">The amendment complies with the Ministerial Direction that seeks to ensure that Planning Scheme amendments have regard to the Metropolitan Planning </w:t>
      </w:r>
      <w:proofErr w:type="gramStart"/>
      <w:r w:rsidRPr="00D93CF7">
        <w:rPr>
          <w:szCs w:val="24"/>
        </w:rPr>
        <w:t>Strategy;</w:t>
      </w:r>
      <w:proofErr w:type="gramEnd"/>
      <w:r w:rsidRPr="00D93CF7">
        <w:rPr>
          <w:szCs w:val="24"/>
        </w:rPr>
        <w:t xml:space="preserve"> </w:t>
      </w:r>
      <w:r w:rsidRPr="00D93CF7">
        <w:rPr>
          <w:i/>
          <w:iCs/>
          <w:szCs w:val="24"/>
        </w:rPr>
        <w:t>Plan Melbourne</w:t>
      </w:r>
      <w:r w:rsidRPr="00D93CF7">
        <w:rPr>
          <w:szCs w:val="24"/>
        </w:rPr>
        <w:t>. This amendment does not compromise any of the policies or initiatives contained in the Strategy and is consistent with:</w:t>
      </w:r>
    </w:p>
    <w:p w14:paraId="64ABDBFB" w14:textId="77777777" w:rsidR="00D93CF7" w:rsidRPr="00D93CF7" w:rsidRDefault="00D93CF7" w:rsidP="00D93CF7">
      <w:pPr>
        <w:pStyle w:val="ListParagraph"/>
        <w:numPr>
          <w:ilvl w:val="0"/>
          <w:numId w:val="30"/>
        </w:numPr>
        <w:tabs>
          <w:tab w:val="left" w:pos="924"/>
        </w:tabs>
        <w:spacing w:before="199" w:after="0" w:line="240" w:lineRule="auto"/>
        <w:ind w:right="32"/>
        <w:contextualSpacing w:val="0"/>
        <w:jc w:val="both"/>
        <w:rPr>
          <w:szCs w:val="24"/>
        </w:rPr>
      </w:pPr>
      <w:r w:rsidRPr="00D93CF7">
        <w:rPr>
          <w:szCs w:val="24"/>
        </w:rPr>
        <w:lastRenderedPageBreak/>
        <w:t>Policy 3.3.1: Create pedestrian-friendly neighbourhoods</w:t>
      </w:r>
    </w:p>
    <w:p w14:paraId="30230619" w14:textId="77777777" w:rsidR="00D93CF7" w:rsidRPr="00D93CF7" w:rsidRDefault="00D93CF7" w:rsidP="00D93CF7">
      <w:pPr>
        <w:pStyle w:val="ListParagraph"/>
        <w:numPr>
          <w:ilvl w:val="0"/>
          <w:numId w:val="30"/>
        </w:numPr>
        <w:tabs>
          <w:tab w:val="left" w:pos="924"/>
        </w:tabs>
        <w:spacing w:before="199" w:after="0" w:line="240" w:lineRule="auto"/>
        <w:ind w:right="32"/>
        <w:contextualSpacing w:val="0"/>
        <w:jc w:val="both"/>
        <w:rPr>
          <w:szCs w:val="24"/>
        </w:rPr>
      </w:pPr>
      <w:r w:rsidRPr="00D93CF7">
        <w:rPr>
          <w:szCs w:val="24"/>
        </w:rPr>
        <w:t>Direction 5.3: Deliver social infrastructure to support strong communities</w:t>
      </w:r>
    </w:p>
    <w:p w14:paraId="4AADC5B9" w14:textId="77777777" w:rsidR="00D93CF7" w:rsidRPr="00D93CF7" w:rsidRDefault="00D93CF7" w:rsidP="00D93CF7">
      <w:pPr>
        <w:pStyle w:val="ListParagraph"/>
        <w:numPr>
          <w:ilvl w:val="0"/>
          <w:numId w:val="30"/>
        </w:numPr>
        <w:tabs>
          <w:tab w:val="left" w:pos="924"/>
        </w:tabs>
        <w:spacing w:before="199" w:after="0" w:line="240" w:lineRule="auto"/>
        <w:ind w:right="32"/>
        <w:contextualSpacing w:val="0"/>
        <w:jc w:val="both"/>
        <w:rPr>
          <w:szCs w:val="24"/>
        </w:rPr>
      </w:pPr>
      <w:r w:rsidRPr="00D93CF7">
        <w:rPr>
          <w:szCs w:val="24"/>
        </w:rPr>
        <w:t>Policy 5.3.1: Facilitate a whole of government approach to the delivery of social infrastructure</w:t>
      </w:r>
    </w:p>
    <w:p w14:paraId="07871F7B" w14:textId="77777777" w:rsidR="00D93CF7" w:rsidRPr="00D93CF7" w:rsidRDefault="00D93CF7" w:rsidP="00D93CF7">
      <w:pPr>
        <w:pStyle w:val="ListParagraph"/>
        <w:numPr>
          <w:ilvl w:val="0"/>
          <w:numId w:val="30"/>
        </w:numPr>
        <w:tabs>
          <w:tab w:val="left" w:pos="924"/>
        </w:tabs>
        <w:spacing w:before="199" w:after="0" w:line="240" w:lineRule="auto"/>
        <w:ind w:right="32"/>
        <w:contextualSpacing w:val="0"/>
        <w:jc w:val="both"/>
        <w:rPr>
          <w:szCs w:val="24"/>
        </w:rPr>
      </w:pPr>
      <w:r w:rsidRPr="00D93CF7">
        <w:rPr>
          <w:szCs w:val="24"/>
        </w:rPr>
        <w:t>Policy 5.3.2: Create health and education precincts to support neighbourhoods</w:t>
      </w:r>
    </w:p>
    <w:p w14:paraId="65CF59EB" w14:textId="77777777" w:rsidR="00D93CF7" w:rsidRPr="00D93CF7" w:rsidRDefault="00D93CF7" w:rsidP="00D93CF7">
      <w:pPr>
        <w:pStyle w:val="ListParagraph"/>
        <w:numPr>
          <w:ilvl w:val="0"/>
          <w:numId w:val="30"/>
        </w:numPr>
        <w:tabs>
          <w:tab w:val="left" w:pos="924"/>
        </w:tabs>
        <w:spacing w:before="199" w:after="0" w:line="240" w:lineRule="auto"/>
        <w:ind w:right="32"/>
        <w:contextualSpacing w:val="0"/>
        <w:jc w:val="both"/>
        <w:rPr>
          <w:szCs w:val="24"/>
        </w:rPr>
      </w:pPr>
      <w:r w:rsidRPr="00D93CF7">
        <w:rPr>
          <w:szCs w:val="24"/>
        </w:rPr>
        <w:t>Direction 6.6: Improve air quality and reduce the impact of excessive noise</w:t>
      </w:r>
    </w:p>
    <w:p w14:paraId="5EB97AF7" w14:textId="77777777" w:rsidR="00D93CF7" w:rsidRPr="00D93CF7" w:rsidRDefault="00D93CF7" w:rsidP="00D93CF7">
      <w:pPr>
        <w:pStyle w:val="ListParagraph"/>
        <w:numPr>
          <w:ilvl w:val="0"/>
          <w:numId w:val="30"/>
        </w:numPr>
        <w:tabs>
          <w:tab w:val="left" w:pos="924"/>
        </w:tabs>
        <w:spacing w:before="199" w:after="0" w:line="240" w:lineRule="auto"/>
        <w:ind w:right="32"/>
        <w:contextualSpacing w:val="0"/>
        <w:jc w:val="both"/>
        <w:rPr>
          <w:szCs w:val="24"/>
        </w:rPr>
      </w:pPr>
      <w:r w:rsidRPr="00D93CF7">
        <w:rPr>
          <w:szCs w:val="24"/>
        </w:rPr>
        <w:t>Policy 6.6.1: Reduce air pollution emissions and minimise exposure to air pollution and excessive noise.</w:t>
      </w:r>
    </w:p>
    <w:p w14:paraId="0CAF3378" w14:textId="77777777" w:rsidR="00D93CF7" w:rsidRPr="00D93CF7" w:rsidRDefault="00D93CF7" w:rsidP="00D93CF7">
      <w:pPr>
        <w:tabs>
          <w:tab w:val="left" w:pos="924"/>
        </w:tabs>
        <w:spacing w:before="199"/>
        <w:ind w:right="32"/>
        <w:jc w:val="both"/>
        <w:rPr>
          <w:szCs w:val="24"/>
          <w:u w:val="single"/>
        </w:rPr>
      </w:pPr>
      <w:r w:rsidRPr="00D93CF7">
        <w:rPr>
          <w:szCs w:val="24"/>
          <w:u w:val="single"/>
        </w:rPr>
        <w:t xml:space="preserve">Ministerial Direction No.11 Strategic Assessment of Amendments </w:t>
      </w:r>
    </w:p>
    <w:p w14:paraId="5FBB32D2" w14:textId="77777777" w:rsidR="00D93CF7" w:rsidRPr="00D93CF7" w:rsidRDefault="00D93CF7" w:rsidP="00D93CF7">
      <w:pPr>
        <w:tabs>
          <w:tab w:val="left" w:pos="924"/>
        </w:tabs>
        <w:ind w:right="32"/>
        <w:jc w:val="both"/>
        <w:rPr>
          <w:i/>
          <w:iCs/>
          <w:szCs w:val="24"/>
        </w:rPr>
      </w:pPr>
      <w:r w:rsidRPr="00D93CF7">
        <w:rPr>
          <w:szCs w:val="24"/>
        </w:rPr>
        <w:t xml:space="preserve">This explanatory report has been prepared in accordance with </w:t>
      </w:r>
      <w:r w:rsidRPr="00D93CF7">
        <w:rPr>
          <w:i/>
          <w:iCs/>
          <w:szCs w:val="24"/>
        </w:rPr>
        <w:t>Ministerial Direction No. 11 Strategic Assessment of Amendments.</w:t>
      </w:r>
    </w:p>
    <w:p w14:paraId="3B69A215" w14:textId="77777777" w:rsidR="00D93CF7" w:rsidRPr="00D93CF7" w:rsidRDefault="00D93CF7" w:rsidP="00D93CF7">
      <w:pPr>
        <w:tabs>
          <w:tab w:val="left" w:pos="924"/>
        </w:tabs>
        <w:ind w:right="32"/>
        <w:jc w:val="both"/>
        <w:rPr>
          <w:szCs w:val="24"/>
        </w:rPr>
      </w:pPr>
      <w:r w:rsidRPr="00D93CF7">
        <w:rPr>
          <w:szCs w:val="24"/>
        </w:rPr>
        <w:t xml:space="preserve">The amendment complies with the </w:t>
      </w:r>
      <w:r w:rsidRPr="00D93CF7">
        <w:rPr>
          <w:i/>
          <w:iCs/>
          <w:szCs w:val="24"/>
        </w:rPr>
        <w:t>Ministerial Direction on the Form and Content of Planning Schemes</w:t>
      </w:r>
      <w:r w:rsidRPr="00D93CF7">
        <w:rPr>
          <w:szCs w:val="24"/>
        </w:rPr>
        <w:t xml:space="preserve"> under section 7(5) of the Act.</w:t>
      </w:r>
    </w:p>
    <w:p w14:paraId="5E7BCE4D" w14:textId="77777777" w:rsidR="00D93CF7" w:rsidRPr="00D93CF7" w:rsidRDefault="00D93CF7" w:rsidP="00D93CF7">
      <w:pPr>
        <w:tabs>
          <w:tab w:val="left" w:pos="924"/>
        </w:tabs>
        <w:spacing w:before="196"/>
        <w:rPr>
          <w:szCs w:val="24"/>
        </w:rPr>
      </w:pPr>
      <w:r w:rsidRPr="00D93CF7">
        <w:rPr>
          <w:szCs w:val="24"/>
        </w:rPr>
        <w:t xml:space="preserve">The amendment complies with Minister Direction No. 11 Strategic Assessment of Amendments under Section 12 of the </w:t>
      </w:r>
      <w:r w:rsidRPr="00D93CF7">
        <w:rPr>
          <w:i/>
          <w:iCs/>
          <w:szCs w:val="24"/>
        </w:rPr>
        <w:t>Planning and Environment Act 1987</w:t>
      </w:r>
      <w:r w:rsidRPr="00D93CF7">
        <w:rPr>
          <w:szCs w:val="24"/>
        </w:rPr>
        <w:t xml:space="preserve">. The amendment is consistent with this direction which ensures a comprehensive strategic evaluation of a planning scheme amendment and the outcomes it produces. It achieves this by: </w:t>
      </w:r>
    </w:p>
    <w:p w14:paraId="4EA65589" w14:textId="77777777" w:rsidR="00D93CF7" w:rsidRPr="00D93CF7" w:rsidRDefault="00D93CF7" w:rsidP="00D93CF7">
      <w:pPr>
        <w:pStyle w:val="ListParagraph"/>
        <w:numPr>
          <w:ilvl w:val="0"/>
          <w:numId w:val="29"/>
        </w:numPr>
        <w:tabs>
          <w:tab w:val="left" w:pos="924"/>
        </w:tabs>
        <w:spacing w:before="196" w:after="0" w:line="240" w:lineRule="auto"/>
        <w:contextualSpacing w:val="0"/>
        <w:rPr>
          <w:szCs w:val="24"/>
        </w:rPr>
      </w:pPr>
      <w:r w:rsidRPr="00D93CF7">
        <w:rPr>
          <w:szCs w:val="24"/>
        </w:rPr>
        <w:t xml:space="preserve">Addressing a need identified within the PSR 2018. </w:t>
      </w:r>
    </w:p>
    <w:p w14:paraId="5E2C4262" w14:textId="77777777" w:rsidR="00D93CF7" w:rsidRPr="00D93CF7" w:rsidRDefault="00D93CF7" w:rsidP="00D93CF7">
      <w:pPr>
        <w:pStyle w:val="ListParagraph"/>
        <w:numPr>
          <w:ilvl w:val="0"/>
          <w:numId w:val="29"/>
        </w:numPr>
        <w:tabs>
          <w:tab w:val="left" w:pos="924"/>
        </w:tabs>
        <w:spacing w:before="196" w:after="0" w:line="240" w:lineRule="auto"/>
        <w:contextualSpacing w:val="0"/>
        <w:rPr>
          <w:szCs w:val="24"/>
        </w:rPr>
      </w:pPr>
      <w:r w:rsidRPr="00D93CF7">
        <w:rPr>
          <w:szCs w:val="24"/>
        </w:rPr>
        <w:t xml:space="preserve">Being consistent with the Planning Policy Framework drafting rules and makes proper use of the Victorian Planning Provisions. </w:t>
      </w:r>
    </w:p>
    <w:p w14:paraId="62FB8CBB" w14:textId="77777777" w:rsidR="00D93CF7" w:rsidRPr="00D93CF7" w:rsidRDefault="00D93CF7" w:rsidP="00D93CF7">
      <w:pPr>
        <w:pStyle w:val="ListParagraph"/>
        <w:numPr>
          <w:ilvl w:val="0"/>
          <w:numId w:val="29"/>
        </w:numPr>
        <w:tabs>
          <w:tab w:val="left" w:pos="924"/>
        </w:tabs>
        <w:spacing w:before="196" w:after="0" w:line="240" w:lineRule="auto"/>
        <w:contextualSpacing w:val="0"/>
        <w:rPr>
          <w:szCs w:val="24"/>
        </w:rPr>
      </w:pPr>
      <w:r w:rsidRPr="00D93CF7">
        <w:rPr>
          <w:szCs w:val="24"/>
        </w:rPr>
        <w:t>The policies respond to emerging issues and trends, as outlined by key stakeholders.</w:t>
      </w:r>
    </w:p>
    <w:p w14:paraId="6752C7AF" w14:textId="77777777" w:rsidR="00D93CF7" w:rsidRPr="00D93CF7" w:rsidRDefault="00D93CF7" w:rsidP="00D93CF7">
      <w:pPr>
        <w:pStyle w:val="ListParagraph"/>
        <w:numPr>
          <w:ilvl w:val="0"/>
          <w:numId w:val="29"/>
        </w:numPr>
        <w:tabs>
          <w:tab w:val="left" w:pos="924"/>
        </w:tabs>
        <w:spacing w:before="196" w:after="0" w:line="240" w:lineRule="auto"/>
        <w:contextualSpacing w:val="0"/>
        <w:rPr>
          <w:szCs w:val="24"/>
        </w:rPr>
      </w:pPr>
      <w:r w:rsidRPr="00D93CF7">
        <w:rPr>
          <w:szCs w:val="24"/>
        </w:rPr>
        <w:t xml:space="preserve">The amendment does not seek to burden end users of the Scheme with unreasonable requirements.  </w:t>
      </w:r>
    </w:p>
    <w:p w14:paraId="0222BD2B" w14:textId="5B01E5E7" w:rsidR="00A15C2E" w:rsidRDefault="00A15C2E" w:rsidP="00AA35A0">
      <w:pPr>
        <w:pStyle w:val="Heading3"/>
      </w:pPr>
      <w:r>
        <w:t>How does the amendment support or implement the Planning Policy Framework and any adopted State policy?</w:t>
      </w:r>
    </w:p>
    <w:p w14:paraId="72DDAC20" w14:textId="2752E802" w:rsidR="003E4375" w:rsidRDefault="003E4375" w:rsidP="003E4375">
      <w:r>
        <w:t xml:space="preserve">The updates to the three local policies make use of the existing structure within the Planning Policy Framework. </w:t>
      </w:r>
      <w:r w:rsidR="0099521D">
        <w:t xml:space="preserve">This will be further elaborated upon below. </w:t>
      </w:r>
    </w:p>
    <w:p w14:paraId="30A9B82A" w14:textId="77777777" w:rsidR="00553934" w:rsidRPr="0062587E" w:rsidRDefault="00553934" w:rsidP="0062587E">
      <w:pPr>
        <w:rPr>
          <w:u w:val="single"/>
        </w:rPr>
      </w:pPr>
      <w:r w:rsidRPr="0062587E">
        <w:rPr>
          <w:u w:val="single"/>
        </w:rPr>
        <w:t xml:space="preserve">Clause 13.07 – Amenity, Human </w:t>
      </w:r>
      <w:proofErr w:type="gramStart"/>
      <w:r w:rsidRPr="0062587E">
        <w:rPr>
          <w:u w:val="single"/>
        </w:rPr>
        <w:t>Health</w:t>
      </w:r>
      <w:proofErr w:type="gramEnd"/>
      <w:r w:rsidRPr="0062587E">
        <w:rPr>
          <w:u w:val="single"/>
        </w:rPr>
        <w:t xml:space="preserve"> and Safety</w:t>
      </w:r>
    </w:p>
    <w:p w14:paraId="6887DB5A" w14:textId="38DD2621" w:rsidR="00553934" w:rsidRPr="0062587E" w:rsidRDefault="00553934" w:rsidP="0062587E">
      <w:r w:rsidRPr="0062587E">
        <w:t>The Display homes policy is nested broadly within this heading at Clause 13.07-1L, under</w:t>
      </w:r>
      <w:r w:rsidRPr="0062587E">
        <w:t xml:space="preserve"> </w:t>
      </w:r>
      <w:r w:rsidRPr="0062587E">
        <w:t>Clause 13.07-1S – Land use compatibility (state policy). The proposed changes to the local</w:t>
      </w:r>
      <w:r w:rsidRPr="0062587E">
        <w:t xml:space="preserve"> </w:t>
      </w:r>
      <w:r w:rsidRPr="0062587E">
        <w:t>policy are in keeping with this mandatory state policy.</w:t>
      </w:r>
      <w:r w:rsidR="0099521D" w:rsidRPr="0062587E">
        <w:t xml:space="preserve"> They will also not contradict or duplicate this </w:t>
      </w:r>
      <w:r w:rsidR="003F073B" w:rsidRPr="0062587E">
        <w:t>mandatory</w:t>
      </w:r>
      <w:r w:rsidR="0099521D" w:rsidRPr="0062587E">
        <w:t>.</w:t>
      </w:r>
      <w:r w:rsidR="003F073B" w:rsidRPr="0062587E">
        <w:t xml:space="preserve"> </w:t>
      </w:r>
      <w:r w:rsidR="002046D7" w:rsidRPr="0062587E">
        <w:t>Instead,</w:t>
      </w:r>
      <w:r w:rsidR="003F073B" w:rsidRPr="0062587E">
        <w:t xml:space="preserve"> the changes will improve traffic management, pedestrian </w:t>
      </w:r>
      <w:proofErr w:type="gramStart"/>
      <w:r w:rsidR="003F073B" w:rsidRPr="0062587E">
        <w:t>safety</w:t>
      </w:r>
      <w:proofErr w:type="gramEnd"/>
      <w:r w:rsidR="003F073B" w:rsidRPr="0062587E">
        <w:t xml:space="preserve"> and landscaping outcomes. </w:t>
      </w:r>
    </w:p>
    <w:p w14:paraId="41B2A780" w14:textId="77777777" w:rsidR="00553934" w:rsidRPr="0062587E" w:rsidRDefault="00553934" w:rsidP="0062587E"/>
    <w:p w14:paraId="3EF7060E" w14:textId="77777777" w:rsidR="00553934" w:rsidRPr="0062587E" w:rsidRDefault="00553934" w:rsidP="0062587E">
      <w:pPr>
        <w:rPr>
          <w:u w:val="single"/>
        </w:rPr>
      </w:pPr>
      <w:r w:rsidRPr="0062587E">
        <w:rPr>
          <w:u w:val="single"/>
        </w:rPr>
        <w:t>Clause 19.02 – Community Infrastructure</w:t>
      </w:r>
    </w:p>
    <w:p w14:paraId="5D545DC5" w14:textId="1DAFC335" w:rsidR="00553934" w:rsidRPr="0062587E" w:rsidRDefault="00553934" w:rsidP="0062587E">
      <w:r w:rsidRPr="0062587E">
        <w:t>The Medical centres local policy is nested within this heading at Clause at 19.02-1L, under</w:t>
      </w:r>
      <w:r w:rsidRPr="0062587E">
        <w:t xml:space="preserve"> </w:t>
      </w:r>
      <w:r w:rsidRPr="0062587E">
        <w:t>Clause 19.02-1S – Health facilities (the state policy) and Clause 19.02-1R – Health precincts -</w:t>
      </w:r>
      <w:r w:rsidRPr="0062587E">
        <w:t xml:space="preserve"> </w:t>
      </w:r>
      <w:r w:rsidRPr="0062587E">
        <w:t>Metropolitan Melbourne (the regional policy). The proposed changes to the local policy are</w:t>
      </w:r>
      <w:r w:rsidRPr="0062587E">
        <w:t xml:space="preserve"> </w:t>
      </w:r>
      <w:r w:rsidR="003B6055" w:rsidRPr="0062587E">
        <w:t xml:space="preserve">not only </w:t>
      </w:r>
      <w:r w:rsidRPr="0062587E">
        <w:t>consistent with the intent</w:t>
      </w:r>
      <w:r w:rsidR="003B6055" w:rsidRPr="0062587E">
        <w:t>, but also do not duplicate or contradict</w:t>
      </w:r>
      <w:r w:rsidRPr="0062587E">
        <w:t xml:space="preserve"> the mandatory</w:t>
      </w:r>
      <w:r w:rsidR="003B6055" w:rsidRPr="0062587E">
        <w:t xml:space="preserve"> state and regional policies. </w:t>
      </w:r>
      <w:r w:rsidR="0099521D" w:rsidRPr="0062587E">
        <w:t>Instead, they will provide additional guidance</w:t>
      </w:r>
      <w:r w:rsidR="003F073B" w:rsidRPr="0062587E">
        <w:t xml:space="preserve"> to end users of the scheme. </w:t>
      </w:r>
    </w:p>
    <w:p w14:paraId="02003DFA" w14:textId="55B6B541" w:rsidR="00553934" w:rsidRPr="0062587E" w:rsidRDefault="00553934" w:rsidP="0062587E">
      <w:pPr>
        <w:rPr>
          <w:u w:val="single"/>
        </w:rPr>
      </w:pPr>
      <w:r w:rsidRPr="0062587E">
        <w:rPr>
          <w:u w:val="single"/>
        </w:rPr>
        <w:t>Clause 19.03 - Development Infrastructure</w:t>
      </w:r>
    </w:p>
    <w:p w14:paraId="325BCC92" w14:textId="7AE077E8" w:rsidR="0099521D" w:rsidRPr="0062587E" w:rsidRDefault="00553934" w:rsidP="0062587E">
      <w:r w:rsidRPr="0062587E">
        <w:t>The Materials recycling centre local policy is nested within this heading at Clause 19.03-1L,</w:t>
      </w:r>
      <w:r w:rsidRPr="0062587E">
        <w:t xml:space="preserve"> </w:t>
      </w:r>
      <w:r w:rsidRPr="0062587E">
        <w:t>within 19.03-5S - Waste and resource recovery (state policy). The proposed changes to the</w:t>
      </w:r>
      <w:r w:rsidRPr="0062587E">
        <w:t xml:space="preserve"> </w:t>
      </w:r>
      <w:r w:rsidRPr="0062587E">
        <w:t>Materials recycling centre policy are consistent with the applicable state policy</w:t>
      </w:r>
      <w:r w:rsidR="003F073B" w:rsidRPr="0062587E">
        <w:t xml:space="preserve">, including </w:t>
      </w:r>
      <w:r w:rsidR="003F073B" w:rsidRPr="0062587E">
        <w:t>Clause 53.14 - Resource Recovery</w:t>
      </w:r>
      <w:r w:rsidR="003F073B" w:rsidRPr="0062587E">
        <w:t>. The changes seek to improve</w:t>
      </w:r>
      <w:r w:rsidR="002046D7" w:rsidRPr="0062587E">
        <w:t xml:space="preserve"> location, use and amenity management outcomes.  </w:t>
      </w:r>
    </w:p>
    <w:p w14:paraId="1EBBCE15" w14:textId="23ACBAE8" w:rsidR="0099521D" w:rsidRPr="0062587E" w:rsidRDefault="0099521D" w:rsidP="0062587E">
      <w:r w:rsidRPr="00553934">
        <w:t xml:space="preserve">The changes to </w:t>
      </w:r>
      <w:r>
        <w:t>all three</w:t>
      </w:r>
      <w:r w:rsidRPr="00553934">
        <w:t xml:space="preserve"> local policies seek to fix recurring issues</w:t>
      </w:r>
      <w:r>
        <w:t xml:space="preserve">, </w:t>
      </w:r>
      <w:r w:rsidR="00012A51">
        <w:t>without significantly altering how they will function</w:t>
      </w:r>
      <w:r w:rsidRPr="00553934">
        <w:t>. The changes follow a maintenance approach, as outlined by the 2018 Planning Scheme Review</w:t>
      </w:r>
      <w:r>
        <w:t xml:space="preserve"> </w:t>
      </w:r>
      <w:r w:rsidRPr="00553934">
        <w:t>Background report</w:t>
      </w:r>
      <w:r>
        <w:t xml:space="preserve">. </w:t>
      </w:r>
      <w:r w:rsidRPr="00553934">
        <w:t xml:space="preserve">  </w:t>
      </w:r>
    </w:p>
    <w:p w14:paraId="015FF926" w14:textId="77777777" w:rsidR="00A15C2E" w:rsidRDefault="00A15C2E" w:rsidP="00DB121E">
      <w:pPr>
        <w:pStyle w:val="Heading3"/>
      </w:pPr>
      <w:r>
        <w:t>How does the amendment support or implement the Local Planning Policy Framework, and specifically the Municipal Strategic Statement?</w:t>
      </w:r>
    </w:p>
    <w:p w14:paraId="37F841B8" w14:textId="77777777" w:rsidR="003E4375" w:rsidRPr="003E4375" w:rsidRDefault="003E4375" w:rsidP="003E4375">
      <w:pPr>
        <w:rPr>
          <w:szCs w:val="24"/>
        </w:rPr>
      </w:pPr>
      <w:r w:rsidRPr="003E4375">
        <w:rPr>
          <w:szCs w:val="24"/>
        </w:rPr>
        <w:t xml:space="preserve">The Whittlesea Planning Scheme has been translated and therefore the LPPF and MSS provisions are no longer present. These have been replaced by the MPS and the PPF. </w:t>
      </w:r>
      <w:proofErr w:type="gramStart"/>
      <w:r w:rsidRPr="003E4375">
        <w:rPr>
          <w:szCs w:val="24"/>
        </w:rPr>
        <w:t>Therefore</w:t>
      </w:r>
      <w:proofErr w:type="gramEnd"/>
      <w:r w:rsidRPr="003E4375">
        <w:rPr>
          <w:szCs w:val="24"/>
        </w:rPr>
        <w:t xml:space="preserve"> no response is required.  </w:t>
      </w:r>
    </w:p>
    <w:p w14:paraId="33A46FC7" w14:textId="0C9600A5" w:rsidR="00A15C2E" w:rsidRDefault="00A15C2E" w:rsidP="00E47715">
      <w:pPr>
        <w:pStyle w:val="Heading3"/>
      </w:pPr>
      <w:r>
        <w:t>How does the amendment support or implement the Municipal Planning Strategy?</w:t>
      </w:r>
    </w:p>
    <w:p w14:paraId="36D86B98" w14:textId="1FDEF4C6" w:rsidR="003E4375" w:rsidRDefault="003E4375" w:rsidP="003E4375">
      <w:pPr>
        <w:rPr>
          <w:szCs w:val="24"/>
        </w:rPr>
      </w:pPr>
      <w:r w:rsidRPr="003E4375">
        <w:rPr>
          <w:szCs w:val="24"/>
        </w:rPr>
        <w:t>The three land uses are noted within the Strategic Directions as important land uses within the municipality. It also outlines how negative impacts are to be managed</w:t>
      </w:r>
      <w:r w:rsidR="002046D7">
        <w:rPr>
          <w:szCs w:val="24"/>
        </w:rPr>
        <w:t xml:space="preserve">. These are further elaborated upon below. </w:t>
      </w:r>
    </w:p>
    <w:p w14:paraId="3A98A55C" w14:textId="77777777" w:rsidR="003E4375" w:rsidRPr="002046D7" w:rsidRDefault="003E4375" w:rsidP="003E4375">
      <w:pPr>
        <w:widowControl/>
        <w:adjustRightInd w:val="0"/>
        <w:spacing w:before="0" w:after="0" w:line="240" w:lineRule="auto"/>
        <w:rPr>
          <w:szCs w:val="24"/>
          <w:u w:val="single"/>
        </w:rPr>
      </w:pPr>
      <w:r w:rsidRPr="002046D7">
        <w:rPr>
          <w:szCs w:val="24"/>
          <w:u w:val="single"/>
        </w:rPr>
        <w:t>Clause 02.03-3 – Environmental Risk and Amenity</w:t>
      </w:r>
    </w:p>
    <w:p w14:paraId="1C0CCD06" w14:textId="7FAA5B1D" w:rsidR="003E4375" w:rsidRPr="002046D7" w:rsidRDefault="00012A51" w:rsidP="002046D7">
      <w:pPr>
        <w:rPr>
          <w:szCs w:val="24"/>
        </w:rPr>
      </w:pPr>
      <w:r>
        <w:rPr>
          <w:szCs w:val="24"/>
        </w:rPr>
        <w:t>This Clause outlines</w:t>
      </w:r>
      <w:r w:rsidR="003E4375" w:rsidRPr="002046D7">
        <w:rPr>
          <w:szCs w:val="24"/>
        </w:rPr>
        <w:t xml:space="preserve"> the importance of Display homes to the municipality, but also provides the following</w:t>
      </w:r>
      <w:r w:rsidR="002046D7">
        <w:rPr>
          <w:szCs w:val="24"/>
        </w:rPr>
        <w:t xml:space="preserve"> </w:t>
      </w:r>
      <w:r w:rsidR="003E4375" w:rsidRPr="002046D7">
        <w:rPr>
          <w:szCs w:val="24"/>
        </w:rPr>
        <w:t>advice: ‘Site and design display homes so that they do not detrimentally impact residential</w:t>
      </w:r>
      <w:r w:rsidR="002046D7">
        <w:rPr>
          <w:szCs w:val="24"/>
        </w:rPr>
        <w:t xml:space="preserve"> </w:t>
      </w:r>
      <w:r w:rsidR="003E4375" w:rsidRPr="002046D7">
        <w:rPr>
          <w:szCs w:val="24"/>
        </w:rPr>
        <w:t>amenity’. The changes to the display homes policy are consistent with this existing policy.</w:t>
      </w:r>
      <w:r w:rsidR="002046D7">
        <w:rPr>
          <w:szCs w:val="24"/>
        </w:rPr>
        <w:t xml:space="preserve"> </w:t>
      </w:r>
      <w:r w:rsidR="003E4375" w:rsidRPr="002046D7">
        <w:rPr>
          <w:szCs w:val="24"/>
        </w:rPr>
        <w:t xml:space="preserve">The Materials recycling policy and the </w:t>
      </w:r>
      <w:proofErr w:type="gramStart"/>
      <w:r w:rsidR="003E4375" w:rsidRPr="002046D7">
        <w:rPr>
          <w:szCs w:val="24"/>
        </w:rPr>
        <w:t>Medical</w:t>
      </w:r>
      <w:proofErr w:type="gramEnd"/>
      <w:r w:rsidR="003E4375" w:rsidRPr="002046D7">
        <w:rPr>
          <w:szCs w:val="24"/>
        </w:rPr>
        <w:t xml:space="preserve"> centres policy will not impact upon this</w:t>
      </w:r>
      <w:r w:rsidR="002046D7">
        <w:rPr>
          <w:szCs w:val="24"/>
        </w:rPr>
        <w:t xml:space="preserve"> </w:t>
      </w:r>
      <w:r w:rsidR="003E4375" w:rsidRPr="002046D7">
        <w:rPr>
          <w:szCs w:val="24"/>
        </w:rPr>
        <w:t>clause.</w:t>
      </w:r>
    </w:p>
    <w:p w14:paraId="46D1C572" w14:textId="77777777" w:rsidR="002046D7" w:rsidRDefault="002046D7" w:rsidP="003E4375">
      <w:pPr>
        <w:widowControl/>
        <w:adjustRightInd w:val="0"/>
        <w:spacing w:before="0" w:after="0" w:line="240" w:lineRule="auto"/>
        <w:rPr>
          <w:szCs w:val="24"/>
        </w:rPr>
      </w:pPr>
    </w:p>
    <w:p w14:paraId="32221069" w14:textId="20AA7831" w:rsidR="003E4375" w:rsidRPr="002046D7" w:rsidRDefault="003E4375" w:rsidP="003E4375">
      <w:pPr>
        <w:widowControl/>
        <w:adjustRightInd w:val="0"/>
        <w:spacing w:before="0" w:after="0" w:line="240" w:lineRule="auto"/>
        <w:rPr>
          <w:szCs w:val="24"/>
          <w:u w:val="single"/>
        </w:rPr>
      </w:pPr>
      <w:r w:rsidRPr="002046D7">
        <w:rPr>
          <w:szCs w:val="24"/>
          <w:u w:val="single"/>
        </w:rPr>
        <w:t>Clause 02.03-9 – Infrastructure</w:t>
      </w:r>
    </w:p>
    <w:p w14:paraId="1F21D054" w14:textId="5DA619D8" w:rsidR="003E4375" w:rsidRDefault="00012A51" w:rsidP="002046D7">
      <w:pPr>
        <w:rPr>
          <w:szCs w:val="24"/>
        </w:rPr>
      </w:pPr>
      <w:r>
        <w:rPr>
          <w:szCs w:val="24"/>
        </w:rPr>
        <w:t>This Clause also outlines the</w:t>
      </w:r>
      <w:r w:rsidR="003E4375" w:rsidRPr="002046D7">
        <w:rPr>
          <w:szCs w:val="24"/>
        </w:rPr>
        <w:t xml:space="preserve"> importance of medical centres to the municipality. The </w:t>
      </w:r>
      <w:r w:rsidR="003E4375" w:rsidRPr="002046D7">
        <w:rPr>
          <w:szCs w:val="24"/>
        </w:rPr>
        <w:lastRenderedPageBreak/>
        <w:t>policy also seeks to</w:t>
      </w:r>
      <w:r>
        <w:rPr>
          <w:szCs w:val="24"/>
        </w:rPr>
        <w:t xml:space="preserve"> </w:t>
      </w:r>
      <w:r w:rsidR="003E4375" w:rsidRPr="002046D7">
        <w:rPr>
          <w:szCs w:val="24"/>
        </w:rPr>
        <w:t xml:space="preserve">differentiate centres that </w:t>
      </w:r>
      <w:r w:rsidR="002046D7" w:rsidRPr="002046D7">
        <w:rPr>
          <w:szCs w:val="24"/>
        </w:rPr>
        <w:t>are in</w:t>
      </w:r>
      <w:r w:rsidR="003E4375" w:rsidRPr="002046D7">
        <w:rPr>
          <w:szCs w:val="24"/>
        </w:rPr>
        <w:t xml:space="preserve"> activity centres and those that are found in a</w:t>
      </w:r>
      <w:r>
        <w:rPr>
          <w:szCs w:val="24"/>
        </w:rPr>
        <w:t xml:space="preserve"> </w:t>
      </w:r>
      <w:r w:rsidR="003E4375" w:rsidRPr="002046D7">
        <w:rPr>
          <w:szCs w:val="24"/>
        </w:rPr>
        <w:t>residential context. The intent of this clause is to ensure the size and intensity of the</w:t>
      </w:r>
      <w:r>
        <w:rPr>
          <w:szCs w:val="24"/>
        </w:rPr>
        <w:t xml:space="preserve"> </w:t>
      </w:r>
      <w:r w:rsidR="003E4375" w:rsidRPr="002046D7">
        <w:rPr>
          <w:szCs w:val="24"/>
        </w:rPr>
        <w:t>use is</w:t>
      </w:r>
      <w:r w:rsidR="002046D7">
        <w:rPr>
          <w:szCs w:val="24"/>
        </w:rPr>
        <w:t xml:space="preserve"> </w:t>
      </w:r>
      <w:r w:rsidR="003E4375" w:rsidRPr="002046D7">
        <w:rPr>
          <w:szCs w:val="24"/>
        </w:rPr>
        <w:t>consistent with the surrounding context.</w:t>
      </w:r>
      <w:r w:rsidR="0062587E">
        <w:rPr>
          <w:szCs w:val="24"/>
        </w:rPr>
        <w:t xml:space="preserve"> The proposed changes seek to better manage the two different contexts. </w:t>
      </w:r>
    </w:p>
    <w:p w14:paraId="6B5F821F" w14:textId="5DE2177A" w:rsidR="00012A51" w:rsidRDefault="00012A51" w:rsidP="002046D7">
      <w:pPr>
        <w:rPr>
          <w:szCs w:val="24"/>
        </w:rPr>
      </w:pPr>
      <w:r>
        <w:rPr>
          <w:szCs w:val="24"/>
        </w:rPr>
        <w:t>Additionally, the Clause outlines the importance of Materials Recycling Centres to the municipality. It also notes that amenity impacts of this particular use must be car</w:t>
      </w:r>
      <w:r w:rsidR="0062587E">
        <w:rPr>
          <w:szCs w:val="24"/>
        </w:rPr>
        <w:t>ef</w:t>
      </w:r>
      <w:r>
        <w:rPr>
          <w:szCs w:val="24"/>
        </w:rPr>
        <w:t>ully managed.</w:t>
      </w:r>
      <w:r w:rsidR="0062587E">
        <w:rPr>
          <w:szCs w:val="24"/>
        </w:rPr>
        <w:t xml:space="preserve"> The proposed changes are consistent with this aim, as they seek to improve amenity management.  </w:t>
      </w:r>
      <w:r>
        <w:rPr>
          <w:szCs w:val="24"/>
        </w:rPr>
        <w:t xml:space="preserve"> </w:t>
      </w:r>
    </w:p>
    <w:p w14:paraId="6733AB04" w14:textId="683E2C29" w:rsidR="002046D7" w:rsidRPr="003E4375" w:rsidRDefault="002046D7" w:rsidP="00012A51">
      <w:pPr>
        <w:rPr>
          <w:szCs w:val="24"/>
        </w:rPr>
      </w:pPr>
      <w:r w:rsidRPr="003E4375">
        <w:rPr>
          <w:szCs w:val="24"/>
        </w:rPr>
        <w:t xml:space="preserve">The proposed changes to the three land-use local policies remain consistent with the aims outlined within the strategic directions. Consequently, the amended local policies will continue to implement the MPS but will result in improved outcomes. </w:t>
      </w:r>
    </w:p>
    <w:p w14:paraId="19A03445" w14:textId="77777777" w:rsidR="00A15C2E" w:rsidRDefault="00A15C2E" w:rsidP="002A0FE5">
      <w:pPr>
        <w:pStyle w:val="Heading3"/>
      </w:pPr>
      <w:r>
        <w:t>Does the amendment make proper use of the Victoria Planning Provisions?</w:t>
      </w:r>
    </w:p>
    <w:p w14:paraId="0E9EFFFD" w14:textId="77777777" w:rsidR="002046D7" w:rsidRPr="002046D7" w:rsidRDefault="002046D7" w:rsidP="00EA42D7">
      <w:pPr>
        <w:pStyle w:val="Heading3"/>
        <w:rPr>
          <w:b w:val="0"/>
          <w:bCs w:val="0"/>
          <w:sz w:val="24"/>
        </w:rPr>
      </w:pPr>
      <w:r w:rsidRPr="002046D7">
        <w:rPr>
          <w:b w:val="0"/>
          <w:bCs w:val="0"/>
          <w:sz w:val="24"/>
        </w:rPr>
        <w:t xml:space="preserve">The amendment makes proper use of the Victoria Planning Provisions by amending Clause 13.07-1L (Display homes), Clause 19.02-1L (Medical centres), and Clause 19.03-5L (Materials recycling centres) in their existing locations within the Whittlesea Planning Scheme. The proposed amendment retains much of the existing structure of the existing, approved scheme but seeks to provide additional guidance in identified areas. The drafting is consistent with the proper use of the VPPs.  </w:t>
      </w:r>
    </w:p>
    <w:p w14:paraId="13791095" w14:textId="1B39AC98" w:rsidR="00A15C2E" w:rsidRDefault="00A15C2E" w:rsidP="00EA42D7">
      <w:pPr>
        <w:pStyle w:val="Heading3"/>
      </w:pPr>
      <w:r>
        <w:t>How does the amendment address the views of any relevant agency?</w:t>
      </w:r>
    </w:p>
    <w:p w14:paraId="0AE92941" w14:textId="77777777" w:rsidR="003B6055" w:rsidRPr="003B6055" w:rsidRDefault="003B6055" w:rsidP="003B6055">
      <w:pPr>
        <w:pStyle w:val="Heading3"/>
        <w:rPr>
          <w:b w:val="0"/>
          <w:bCs w:val="0"/>
          <w:sz w:val="24"/>
        </w:rPr>
      </w:pPr>
      <w:r w:rsidRPr="003B6055">
        <w:rPr>
          <w:b w:val="0"/>
          <w:bCs w:val="0"/>
          <w:sz w:val="24"/>
        </w:rPr>
        <w:t xml:space="preserve">The views of relevant agencies will be sought through the exhibition of the amendment. </w:t>
      </w:r>
    </w:p>
    <w:p w14:paraId="14F722DD" w14:textId="117F97ED" w:rsidR="003B6055" w:rsidRPr="003B6055" w:rsidRDefault="003B6055" w:rsidP="003B6055">
      <w:pPr>
        <w:pStyle w:val="Heading3"/>
        <w:rPr>
          <w:b w:val="0"/>
          <w:bCs w:val="0"/>
          <w:sz w:val="24"/>
        </w:rPr>
      </w:pPr>
      <w:r w:rsidRPr="003B6055">
        <w:rPr>
          <w:b w:val="0"/>
          <w:bCs w:val="0"/>
          <w:sz w:val="24"/>
        </w:rPr>
        <w:t xml:space="preserve">The Environment Protection Authority (EPA) was consulted during the preparation of the amendment in relation to </w:t>
      </w:r>
      <w:r w:rsidRPr="003B6055">
        <w:rPr>
          <w:b w:val="0"/>
          <w:bCs w:val="0"/>
          <w:sz w:val="24"/>
        </w:rPr>
        <w:t>Clause</w:t>
      </w:r>
      <w:r w:rsidRPr="003B6055">
        <w:rPr>
          <w:b w:val="0"/>
          <w:bCs w:val="0"/>
          <w:sz w:val="24"/>
        </w:rPr>
        <w:t xml:space="preserve"> 19.03-5L Materials recycling centres. The amendment includes updated EPA policy and guideline documents. The EPA and other key stakeholders, including state agencies will have the opportunity to make submissions, during the exhibition phase of the amendment. </w:t>
      </w:r>
    </w:p>
    <w:p w14:paraId="5740C54D" w14:textId="61C9C77E" w:rsidR="00A15C2E" w:rsidRDefault="00A15C2E" w:rsidP="003B6055">
      <w:pPr>
        <w:pStyle w:val="Heading3"/>
      </w:pPr>
      <w:r>
        <w:t>Does the amendment address relevant requirements of the Transport Integration Act 2010?</w:t>
      </w:r>
    </w:p>
    <w:p w14:paraId="79051D8B" w14:textId="5DCCA2F7" w:rsidR="00A15C2E" w:rsidRPr="00553934" w:rsidRDefault="00553934" w:rsidP="00A15C2E">
      <w:pPr>
        <w:rPr>
          <w:rFonts w:eastAsia="Times New Roman" w:cs="Arial"/>
          <w:szCs w:val="24"/>
          <w:lang w:bidi="ar-SA"/>
        </w:rPr>
      </w:pPr>
      <w:r w:rsidRPr="00553934">
        <w:rPr>
          <w:rFonts w:eastAsia="Times New Roman" w:cs="Arial"/>
          <w:szCs w:val="24"/>
          <w:lang w:bidi="ar-SA"/>
        </w:rPr>
        <w:t xml:space="preserve">The amendment is not expected to have an impact on the transport system. The updated policies include additional guidance around appropriate location of the respective land uses in relation to the transport network, consistent with the objectives of the Transport Integration Act 2010. </w:t>
      </w:r>
    </w:p>
    <w:p w14:paraId="544B578E" w14:textId="4B228729" w:rsidR="00A15C2E" w:rsidRDefault="00A15C2E" w:rsidP="00A6121B">
      <w:pPr>
        <w:pStyle w:val="Heading2"/>
        <w:tabs>
          <w:tab w:val="right" w:pos="9026"/>
        </w:tabs>
      </w:pPr>
      <w:r>
        <w:t>Resource and administrative costs</w:t>
      </w:r>
      <w:r w:rsidR="00A6121B">
        <w:tab/>
      </w:r>
    </w:p>
    <w:p w14:paraId="696AB860" w14:textId="77777777" w:rsidR="00A15C2E" w:rsidRDefault="00A15C2E" w:rsidP="009A4561">
      <w:pPr>
        <w:pStyle w:val="Heading3"/>
      </w:pPr>
      <w:r>
        <w:lastRenderedPageBreak/>
        <w:t>What impact will the new planning provisions have on the resource and administrative costs of the responsible authority?</w:t>
      </w:r>
    </w:p>
    <w:p w14:paraId="4B44F076" w14:textId="77777777" w:rsidR="00553934" w:rsidRPr="00553934" w:rsidRDefault="00553934" w:rsidP="00553934">
      <w:pPr>
        <w:widowControl/>
        <w:autoSpaceDE/>
        <w:autoSpaceDN/>
        <w:ind w:right="32"/>
        <w:jc w:val="both"/>
        <w:rPr>
          <w:rFonts w:eastAsia="Times New Roman" w:cs="Arial"/>
          <w:szCs w:val="24"/>
          <w:lang w:bidi="ar-SA"/>
        </w:rPr>
      </w:pPr>
      <w:r w:rsidRPr="00553934">
        <w:rPr>
          <w:rFonts w:eastAsia="Times New Roman" w:cs="Arial"/>
          <w:szCs w:val="24"/>
          <w:lang w:bidi="ar-SA"/>
        </w:rPr>
        <w:t xml:space="preserve">The amendment will have no significant resource and administrative costs for council as the Responsible Authority.  The amendment will not change when the three land uses will trigger a planning permit and when they will not. This is determined by the existing zones. The change in the application of officer discretion will not impact the administrative costs of the scheme. The amendment should also facilitate decision-making when exercising officer discretion on planning permit applications, by providing additional guidance. </w:t>
      </w:r>
    </w:p>
    <w:p w14:paraId="7A9884EF" w14:textId="6CB06023" w:rsidR="009A4561" w:rsidRDefault="009A4561">
      <w:pPr>
        <w:widowControl/>
        <w:autoSpaceDE/>
        <w:autoSpaceDN/>
        <w:spacing w:after="200"/>
      </w:pPr>
    </w:p>
    <w:sectPr w:rsidR="009A4561">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A3A8B" w14:textId="77777777" w:rsidR="002476A1" w:rsidRDefault="002476A1" w:rsidP="007E77A2">
      <w:pPr>
        <w:spacing w:before="0" w:after="0" w:line="240" w:lineRule="auto"/>
      </w:pPr>
      <w:r>
        <w:separator/>
      </w:r>
    </w:p>
  </w:endnote>
  <w:endnote w:type="continuationSeparator" w:id="0">
    <w:p w14:paraId="43EC39E3" w14:textId="77777777" w:rsidR="002476A1" w:rsidRDefault="002476A1" w:rsidP="007E77A2">
      <w:pPr>
        <w:spacing w:before="0" w:after="0" w:line="240" w:lineRule="auto"/>
      </w:pPr>
      <w:r>
        <w:continuationSeparator/>
      </w:r>
    </w:p>
  </w:endnote>
  <w:endnote w:type="continuationNotice" w:id="1">
    <w:p w14:paraId="2EF7A7A9" w14:textId="77777777" w:rsidR="002476A1" w:rsidRDefault="002476A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AB88" w14:textId="3131EBF2" w:rsidR="00A46FEF" w:rsidRDefault="0087341D">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81DA3" w14:textId="77777777" w:rsidR="002476A1" w:rsidRDefault="002476A1" w:rsidP="007E77A2">
      <w:pPr>
        <w:spacing w:before="0" w:after="0" w:line="240" w:lineRule="auto"/>
      </w:pPr>
      <w:r>
        <w:separator/>
      </w:r>
    </w:p>
  </w:footnote>
  <w:footnote w:type="continuationSeparator" w:id="0">
    <w:p w14:paraId="026E6509" w14:textId="77777777" w:rsidR="002476A1" w:rsidRDefault="002476A1" w:rsidP="007E77A2">
      <w:pPr>
        <w:spacing w:before="0" w:after="0" w:line="240" w:lineRule="auto"/>
      </w:pPr>
      <w:r>
        <w:continuationSeparator/>
      </w:r>
    </w:p>
  </w:footnote>
  <w:footnote w:type="continuationNotice" w:id="1">
    <w:p w14:paraId="48F3DDF1" w14:textId="77777777" w:rsidR="002476A1" w:rsidRDefault="002476A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DCA1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A622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024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A09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76F8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EEB4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D24B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8D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4AAE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BC3F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025B2"/>
    <w:multiLevelType w:val="hybridMultilevel"/>
    <w:tmpl w:val="909085FC"/>
    <w:lvl w:ilvl="0" w:tplc="89BC67C6">
      <w:start w:val="1"/>
      <w:numFmt w:val="bullet"/>
      <w:pStyle w:val="Bullet1"/>
      <w:lvlText w:val=""/>
      <w:lvlJc w:val="left"/>
      <w:pPr>
        <w:ind w:left="720" w:hanging="360"/>
      </w:pPr>
      <w:rPr>
        <w:rFonts w:ascii="Symbol" w:hAnsi="Symbol" w:hint="default"/>
        <w:color w:val="A6A6A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58D6721"/>
    <w:multiLevelType w:val="hybridMultilevel"/>
    <w:tmpl w:val="CB48331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0A3D3E"/>
    <w:multiLevelType w:val="hybridMultilevel"/>
    <w:tmpl w:val="7C040FA4"/>
    <w:lvl w:ilvl="0" w:tplc="989E904E">
      <w:start w:val="25"/>
      <w:numFmt w:val="bullet"/>
      <w:lvlText w:val="-"/>
      <w:lvlJc w:val="left"/>
      <w:pPr>
        <w:ind w:left="420" w:hanging="360"/>
      </w:pPr>
      <w:rPr>
        <w:rFonts w:ascii="Arial" w:eastAsia="Century Gothic"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2373C9"/>
    <w:multiLevelType w:val="hybridMultilevel"/>
    <w:tmpl w:val="6E86ABA6"/>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15:restartNumberingAfterBreak="0">
    <w:nsid w:val="38C52AAC"/>
    <w:multiLevelType w:val="hybridMultilevel"/>
    <w:tmpl w:val="C09A65D2"/>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0C090003">
      <w:start w:val="1"/>
      <w:numFmt w:val="bullet"/>
      <w:lvlText w:val="o"/>
      <w:lvlJc w:val="left"/>
      <w:pPr>
        <w:ind w:left="1360" w:hanging="360"/>
      </w:pPr>
      <w:rPr>
        <w:rFonts w:ascii="Courier New" w:hAnsi="Courier New" w:cs="Courier New" w:hint="default"/>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16" w15:restartNumberingAfterBreak="0">
    <w:nsid w:val="39831A59"/>
    <w:multiLevelType w:val="hybridMultilevel"/>
    <w:tmpl w:val="066496D8"/>
    <w:lvl w:ilvl="0" w:tplc="E34A0CD4">
      <w:start w:val="1"/>
      <w:numFmt w:val="bullet"/>
      <w:lvlText w:val="o"/>
      <w:lvlJc w:val="left"/>
      <w:pPr>
        <w:ind w:left="1713" w:hanging="360"/>
      </w:pPr>
      <w:rPr>
        <w:rFonts w:ascii="Courier New" w:hAnsi="Courier New" w:cs="Courier New" w:hint="default"/>
        <w:w w:val="99"/>
        <w:u w:val="none" w:color="D13438"/>
        <w:lang w:val="en-AU" w:eastAsia="en-AU" w:bidi="en-AU"/>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17" w15:restartNumberingAfterBreak="0">
    <w:nsid w:val="3A905408"/>
    <w:multiLevelType w:val="hybridMultilevel"/>
    <w:tmpl w:val="DA4E80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F241013"/>
    <w:multiLevelType w:val="hybridMultilevel"/>
    <w:tmpl w:val="36CC7F36"/>
    <w:lvl w:ilvl="0" w:tplc="309A0C6E">
      <w:numFmt w:val="bullet"/>
      <w:lvlText w:val="-"/>
      <w:lvlJc w:val="left"/>
      <w:pPr>
        <w:ind w:left="420" w:hanging="360"/>
      </w:pPr>
      <w:rPr>
        <w:rFonts w:ascii="Arial" w:eastAsia="Century Gothic" w:hAnsi="Arial" w:cs="Arial" w:hint="default"/>
        <w:i/>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9" w15:restartNumberingAfterBreak="0">
    <w:nsid w:val="44E07BA7"/>
    <w:multiLevelType w:val="hybridMultilevel"/>
    <w:tmpl w:val="3D927BCA"/>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3CE45B4"/>
    <w:multiLevelType w:val="hybridMultilevel"/>
    <w:tmpl w:val="887C74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19F4B25"/>
    <w:multiLevelType w:val="hybridMultilevel"/>
    <w:tmpl w:val="B7A83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70665A"/>
    <w:multiLevelType w:val="hybridMultilevel"/>
    <w:tmpl w:val="B5D0692A"/>
    <w:lvl w:ilvl="0" w:tplc="0C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6D93E09"/>
    <w:multiLevelType w:val="hybridMultilevel"/>
    <w:tmpl w:val="361AE9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781A50A6"/>
    <w:multiLevelType w:val="hybridMultilevel"/>
    <w:tmpl w:val="DFF686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AA429CC"/>
    <w:multiLevelType w:val="hybridMultilevel"/>
    <w:tmpl w:val="7FB4B352"/>
    <w:lvl w:ilvl="0" w:tplc="FFFFFFFF">
      <w:start w:val="1"/>
      <w:numFmt w:val="bullet"/>
      <w:lvlText w:val=""/>
      <w:lvlJc w:val="left"/>
      <w:pPr>
        <w:ind w:left="360" w:hanging="360"/>
      </w:pPr>
      <w:rPr>
        <w:rFonts w:ascii="Symbol" w:hAnsi="Symbol" w:hint="default"/>
      </w:rPr>
    </w:lvl>
    <w:lvl w:ilvl="1" w:tplc="A874F61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11"/>
  </w:num>
  <w:num w:numId="2">
    <w:abstractNumId w:val="19"/>
  </w:num>
  <w:num w:numId="3">
    <w:abstractNumId w:val="26"/>
  </w:num>
  <w:num w:numId="4">
    <w:abstractNumId w:val="20"/>
  </w:num>
  <w:num w:numId="5">
    <w:abstractNumId w:val="25"/>
  </w:num>
  <w:num w:numId="6">
    <w:abstractNumId w:val="12"/>
  </w:num>
  <w:num w:numId="7">
    <w:abstractNumId w:val="14"/>
  </w:num>
  <w:num w:numId="8">
    <w:abstractNumId w:val="24"/>
  </w:num>
  <w:num w:numId="9">
    <w:abstractNumId w:val="11"/>
  </w:num>
  <w:num w:numId="10">
    <w:abstractNumId w:val="20"/>
  </w:num>
  <w:num w:numId="11">
    <w:abstractNumId w:val="2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6"/>
  </w:num>
  <w:num w:numId="24">
    <w:abstractNumId w:val="22"/>
  </w:num>
  <w:num w:numId="25">
    <w:abstractNumId w:val="13"/>
  </w:num>
  <w:num w:numId="26">
    <w:abstractNumId w:val="23"/>
  </w:num>
  <w:num w:numId="27">
    <w:abstractNumId w:val="15"/>
  </w:num>
  <w:num w:numId="28">
    <w:abstractNumId w:val="10"/>
  </w:num>
  <w:num w:numId="29">
    <w:abstractNumId w:val="18"/>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12A51"/>
    <w:rsid w:val="0002265F"/>
    <w:rsid w:val="00085F5F"/>
    <w:rsid w:val="000B5919"/>
    <w:rsid w:val="00103956"/>
    <w:rsid w:val="001722CA"/>
    <w:rsid w:val="001A165D"/>
    <w:rsid w:val="001A3F33"/>
    <w:rsid w:val="001B321F"/>
    <w:rsid w:val="001C42C1"/>
    <w:rsid w:val="001C66D7"/>
    <w:rsid w:val="00200B39"/>
    <w:rsid w:val="002046D7"/>
    <w:rsid w:val="00205569"/>
    <w:rsid w:val="00224E35"/>
    <w:rsid w:val="00235465"/>
    <w:rsid w:val="002476A1"/>
    <w:rsid w:val="002751FE"/>
    <w:rsid w:val="002939A7"/>
    <w:rsid w:val="002A0FE5"/>
    <w:rsid w:val="002A5F84"/>
    <w:rsid w:val="002B7EF6"/>
    <w:rsid w:val="002C4BCC"/>
    <w:rsid w:val="002D39C8"/>
    <w:rsid w:val="002F1023"/>
    <w:rsid w:val="00302296"/>
    <w:rsid w:val="00305A72"/>
    <w:rsid w:val="00322595"/>
    <w:rsid w:val="0032271C"/>
    <w:rsid w:val="0035557B"/>
    <w:rsid w:val="003A4991"/>
    <w:rsid w:val="003A4F87"/>
    <w:rsid w:val="003B53E7"/>
    <w:rsid w:val="003B6055"/>
    <w:rsid w:val="003B721A"/>
    <w:rsid w:val="003C6321"/>
    <w:rsid w:val="003D5F47"/>
    <w:rsid w:val="003D621E"/>
    <w:rsid w:val="003E4375"/>
    <w:rsid w:val="003F073B"/>
    <w:rsid w:val="003F17BB"/>
    <w:rsid w:val="00404F5F"/>
    <w:rsid w:val="00412F97"/>
    <w:rsid w:val="00446AA8"/>
    <w:rsid w:val="00455E90"/>
    <w:rsid w:val="00462F41"/>
    <w:rsid w:val="004843C6"/>
    <w:rsid w:val="00491E23"/>
    <w:rsid w:val="004B038C"/>
    <w:rsid w:val="004B2B22"/>
    <w:rsid w:val="004C6A6A"/>
    <w:rsid w:val="004F6804"/>
    <w:rsid w:val="005028F7"/>
    <w:rsid w:val="005058E0"/>
    <w:rsid w:val="00546F39"/>
    <w:rsid w:val="00553934"/>
    <w:rsid w:val="00554958"/>
    <w:rsid w:val="00570843"/>
    <w:rsid w:val="00574244"/>
    <w:rsid w:val="00583742"/>
    <w:rsid w:val="005D43BF"/>
    <w:rsid w:val="005E5634"/>
    <w:rsid w:val="005E7AEC"/>
    <w:rsid w:val="005F3537"/>
    <w:rsid w:val="0060785B"/>
    <w:rsid w:val="0062587E"/>
    <w:rsid w:val="00666632"/>
    <w:rsid w:val="006959D8"/>
    <w:rsid w:val="006A19B5"/>
    <w:rsid w:val="006A2182"/>
    <w:rsid w:val="006B3B36"/>
    <w:rsid w:val="006B7405"/>
    <w:rsid w:val="006C471D"/>
    <w:rsid w:val="006D10AA"/>
    <w:rsid w:val="006E3963"/>
    <w:rsid w:val="006F229C"/>
    <w:rsid w:val="00772C5F"/>
    <w:rsid w:val="00773528"/>
    <w:rsid w:val="00773E26"/>
    <w:rsid w:val="00793B3C"/>
    <w:rsid w:val="007B5E05"/>
    <w:rsid w:val="007B7D4F"/>
    <w:rsid w:val="007C59D7"/>
    <w:rsid w:val="007D0137"/>
    <w:rsid w:val="007E6F44"/>
    <w:rsid w:val="007E72D0"/>
    <w:rsid w:val="007E77A2"/>
    <w:rsid w:val="00801F10"/>
    <w:rsid w:val="00844E4D"/>
    <w:rsid w:val="00844FDC"/>
    <w:rsid w:val="008662F3"/>
    <w:rsid w:val="0087341D"/>
    <w:rsid w:val="00891298"/>
    <w:rsid w:val="00891F75"/>
    <w:rsid w:val="008A5E9D"/>
    <w:rsid w:val="008B2B41"/>
    <w:rsid w:val="008B5CD8"/>
    <w:rsid w:val="008C6522"/>
    <w:rsid w:val="008D454B"/>
    <w:rsid w:val="00913BF2"/>
    <w:rsid w:val="00935829"/>
    <w:rsid w:val="00961E51"/>
    <w:rsid w:val="00987026"/>
    <w:rsid w:val="00991D04"/>
    <w:rsid w:val="0099521D"/>
    <w:rsid w:val="009A4561"/>
    <w:rsid w:val="009D2A81"/>
    <w:rsid w:val="009F1201"/>
    <w:rsid w:val="00A15C2E"/>
    <w:rsid w:val="00A22CC0"/>
    <w:rsid w:val="00A24A2A"/>
    <w:rsid w:val="00A34A17"/>
    <w:rsid w:val="00A46FEF"/>
    <w:rsid w:val="00A51797"/>
    <w:rsid w:val="00A54068"/>
    <w:rsid w:val="00A6121B"/>
    <w:rsid w:val="00A81318"/>
    <w:rsid w:val="00A921C1"/>
    <w:rsid w:val="00AA35A0"/>
    <w:rsid w:val="00AB4FC0"/>
    <w:rsid w:val="00AC63EF"/>
    <w:rsid w:val="00AF1B7E"/>
    <w:rsid w:val="00B22172"/>
    <w:rsid w:val="00B32747"/>
    <w:rsid w:val="00B3637C"/>
    <w:rsid w:val="00B42457"/>
    <w:rsid w:val="00B5427B"/>
    <w:rsid w:val="00B6307D"/>
    <w:rsid w:val="00B73141"/>
    <w:rsid w:val="00B77D0F"/>
    <w:rsid w:val="00BA149F"/>
    <w:rsid w:val="00BA1D57"/>
    <w:rsid w:val="00BC78AF"/>
    <w:rsid w:val="00C00392"/>
    <w:rsid w:val="00C036A4"/>
    <w:rsid w:val="00C21D5E"/>
    <w:rsid w:val="00C21F42"/>
    <w:rsid w:val="00C26006"/>
    <w:rsid w:val="00C32CEE"/>
    <w:rsid w:val="00C62E04"/>
    <w:rsid w:val="00C753B3"/>
    <w:rsid w:val="00C766F3"/>
    <w:rsid w:val="00C83E63"/>
    <w:rsid w:val="00CA7B49"/>
    <w:rsid w:val="00CD038B"/>
    <w:rsid w:val="00CD10E4"/>
    <w:rsid w:val="00CD4A44"/>
    <w:rsid w:val="00CE2316"/>
    <w:rsid w:val="00D03EAC"/>
    <w:rsid w:val="00D23B30"/>
    <w:rsid w:val="00D3008E"/>
    <w:rsid w:val="00D31183"/>
    <w:rsid w:val="00D32F51"/>
    <w:rsid w:val="00D66CCA"/>
    <w:rsid w:val="00D93726"/>
    <w:rsid w:val="00D93CF7"/>
    <w:rsid w:val="00DA7ED4"/>
    <w:rsid w:val="00DB121E"/>
    <w:rsid w:val="00DB30BE"/>
    <w:rsid w:val="00DB62EF"/>
    <w:rsid w:val="00DE17C1"/>
    <w:rsid w:val="00DE66AA"/>
    <w:rsid w:val="00E1295A"/>
    <w:rsid w:val="00E144D7"/>
    <w:rsid w:val="00E1471F"/>
    <w:rsid w:val="00E4699A"/>
    <w:rsid w:val="00E47715"/>
    <w:rsid w:val="00E55E00"/>
    <w:rsid w:val="00E92E98"/>
    <w:rsid w:val="00E93AF6"/>
    <w:rsid w:val="00E9744C"/>
    <w:rsid w:val="00EA0A2E"/>
    <w:rsid w:val="00EA3F7D"/>
    <w:rsid w:val="00EA42D7"/>
    <w:rsid w:val="00EB4A22"/>
    <w:rsid w:val="00ED2362"/>
    <w:rsid w:val="00ED45C5"/>
    <w:rsid w:val="00F042B3"/>
    <w:rsid w:val="00F10990"/>
    <w:rsid w:val="00F21572"/>
    <w:rsid w:val="00F462AF"/>
    <w:rsid w:val="00F62666"/>
    <w:rsid w:val="00F741A5"/>
    <w:rsid w:val="00FE35C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0B4A7000-4205-4116-B097-FCE0FA32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4"/>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uiPriority w:val="34"/>
    <w:qFormat/>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paragraph" w:styleId="BodyText">
    <w:name w:val="Body Text"/>
    <w:basedOn w:val="Normal"/>
    <w:link w:val="BodyTextChar"/>
    <w:uiPriority w:val="1"/>
    <w:qFormat/>
    <w:rsid w:val="00C62E04"/>
    <w:pPr>
      <w:spacing w:before="0" w:after="0" w:line="240" w:lineRule="auto"/>
    </w:pPr>
    <w:rPr>
      <w:rFonts w:ascii="Century Gothic" w:hAnsi="Century Gothic"/>
      <w:sz w:val="22"/>
    </w:rPr>
  </w:style>
  <w:style w:type="character" w:customStyle="1" w:styleId="BodyTextChar">
    <w:name w:val="Body Text Char"/>
    <w:basedOn w:val="DefaultParagraphFont"/>
    <w:link w:val="BodyText"/>
    <w:uiPriority w:val="1"/>
    <w:rsid w:val="00C62E04"/>
    <w:rPr>
      <w:rFonts w:ascii="Century Gothic" w:hAnsi="Century Gothic" w:cs="Century Gothic"/>
      <w:kern w:val="0"/>
      <w:lang w:eastAsia="en-AU" w:bidi="en-AU"/>
      <w14:ligatures w14:val="none"/>
    </w:rPr>
  </w:style>
  <w:style w:type="paragraph" w:customStyle="1" w:styleId="Bullet1">
    <w:name w:val="Bullet 1"/>
    <w:basedOn w:val="Normal"/>
    <w:uiPriority w:val="99"/>
    <w:rsid w:val="00D93CF7"/>
    <w:pPr>
      <w:widowControl/>
      <w:numPr>
        <w:numId w:val="28"/>
      </w:numPr>
      <w:suppressAutoHyphens/>
      <w:adjustRightInd w:val="0"/>
      <w:spacing w:before="0" w:after="200" w:line="240" w:lineRule="auto"/>
    </w:pPr>
    <w:rPr>
      <w:rFonts w:eastAsia="Times New Roman" w:cs="Arial"/>
      <w:color w:val="000000"/>
      <w:sz w:val="20"/>
      <w:szCs w:val="20"/>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whittlesea.vic.gov.au/building-planning-development/planning-scheme-and-amendme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planning.vic.gov.au/guides-and-resources/guides/planning-practice-notes/strategic-assessment-guidelin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strategic.planning@whittlesea.vic.gov.au"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planning.vic.gov.au/public-insp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97aeec6-0273-40f2-ab3e-beee73212332" ContentTypeId="0x0101009298E819CE1EBB4F8D2096B3E0F0C291"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F3069FF7179F524B844DCCC279D82509" ma:contentTypeVersion="215" ma:contentTypeDescription="All project related information. The library can be used to manage multiple projects." ma:contentTypeScope="" ma:versionID="f2669ae0f20d2fb838fad5fba9b9b32c">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d9bbe77a-3411-4b45-a131-47066265876d" xmlns:ns6="c42f9c80-6326-4d3e-8624-f1221488f056" targetNamespace="http://schemas.microsoft.com/office/2006/metadata/properties" ma:root="true" ma:fieldsID="cfa34f5ce2f20640f78bd08232a8a8cc" ns1:_="" ns2:_="" ns3:_="" ns4:_="" ns5:_="" ns6:_="">
    <xsd:import namespace="http://schemas.microsoft.com/sharepoint/v3"/>
    <xsd:import namespace="9fd47c19-1c4a-4d7d-b342-c10cef269344"/>
    <xsd:import namespace="a5f32de4-e402-4188-b034-e71ca7d22e54"/>
    <xsd:import namespace="05aa45cf-ed89-4733-97a8-db4ce5c51511"/>
    <xsd:import namespace="d9bbe77a-3411-4b45-a131-47066265876d"/>
    <xsd:import namespace="c42f9c80-6326-4d3e-8624-f1221488f056"/>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TemplateType" minOccurs="0"/>
                <xsd:element ref="ns5:MediaServiceMetadata" minOccurs="0"/>
                <xsd:element ref="ns5:MediaServiceFastMetadata" minOccurs="0"/>
                <xsd:element ref="ns6:SharedWithUsers" minOccurs="0"/>
                <xsd:element ref="ns6:SharedWithDetails" minOccurs="0"/>
                <xsd:element ref="ns5:MediaServiceObjectDetectorVersions" minOccurs="0"/>
                <xsd:element ref="ns5:MediaServiceGenerationTime" minOccurs="0"/>
                <xsd:element ref="ns5:MediaServiceEventHashCode" minOccurs="0"/>
                <xsd:element ref="ns5:lcf76f155ced4ddcb4097134ff3c332f" minOccurs="0"/>
                <xsd:element ref="ns5: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9"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3"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5"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18"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4"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6"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be77a-3411-4b45-a131-47066265876d" elementFormDefault="qualified">
    <xsd:import namespace="http://schemas.microsoft.com/office/2006/documentManagement/types"/>
    <xsd:import namespace="http://schemas.microsoft.com/office/infopath/2007/PartnerControls"/>
    <xsd:element name="TemplateType" ma:index="27" nillable="true" ma:displayName=" Template Type" ma:format="Dropdown" ma:internalName="TemplateType">
      <xsd:simpleType>
        <xsd:union memberTypes="dms:Text">
          <xsd:simpleType>
            <xsd:restriction base="dms:Choice">
              <xsd:enumeration value="Letter"/>
              <xsd:enumeration value="Notice"/>
              <xsd:enumeration value="Signature Sheet"/>
            </xsd:restriction>
          </xsd:simpleType>
        </xsd:unio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2f9c80-6326-4d3e-8624-f1221488f056"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54</Value>
      <Value>3</Value>
      <Value>2</Value>
      <Value>49</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Instruction</TermName>
          <TermId xmlns="http://schemas.microsoft.com/office/infopath/2007/PartnerControls">bd959bd7-f47f-4272-85c0-fe4839e53559</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DLCPolicyLabelClientValue xmlns="05aa45cf-ed89-4733-97a8-db4ce5c51511">Version {_UIVersionString}</DLCPolicyLabelClientValue>
    <DLCPolicyLabelLock xmlns="05aa45cf-ed89-4733-97a8-db4ce5c51511" xsi:nil="true"/>
    <TemplateType xmlns="d9bbe77a-3411-4b45-a131-47066265876d" xsi:nil="true"/>
    <_dlc_DocId xmlns="a5f32de4-e402-4188-b034-e71ca7d22e54">DOCID359-1558401439-318</_dlc_DocId>
    <DLCPolicyLabelValue xmlns="05aa45cf-ed89-4733-97a8-db4ce5c51511">Version 1.4</DLCPolicyLabelValue>
    <_dlc_DocIdUrl xmlns="a5f32de4-e402-4188-b034-e71ca7d22e54">
      <Url>https://delwpvicgovau.sharepoint.com/sites/ecm_359/_layouts/15/DocIdRedir.aspx?ID=DOCID359-1558401439-318</Url>
      <Description>DOCID359-1558401439-318</Description>
    </_dlc_DocIdUrl>
    <SharedWithUsers xmlns="c42f9c80-6326-4d3e-8624-f1221488f056">
      <UserInfo>
        <DisplayName>Enrico LoBianco (DEECA)</DisplayName>
        <AccountId>943</AccountId>
        <AccountType/>
      </UserInfo>
      <UserInfo>
        <DisplayName>Letitia J Neilson (DEECA)</DisplayName>
        <AccountId>1523</AccountId>
        <AccountType/>
      </UserInfo>
      <UserInfo>
        <DisplayName>Evangelia Moustogiannis (DEECA)</DisplayName>
        <AccountId>1217</AccountId>
        <AccountType/>
      </UserInfo>
    </SharedWithUsers>
    <lcf76f155ced4ddcb4097134ff3c332f xmlns="d9bbe77a-3411-4b45-a131-47066265876d">
      <Terms xmlns="http://schemas.microsoft.com/office/infopath/2007/PartnerControls"/>
    </lcf76f155ced4ddcb4097134ff3c332f>
  </documentManagement>
</p:properties>
</file>

<file path=customXml/item6.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2.xml><?xml version="1.0" encoding="utf-8"?>
<ds:datastoreItem xmlns:ds="http://schemas.openxmlformats.org/officeDocument/2006/customXml" ds:itemID="{EB2AF4AA-BF48-4D0D-9ED7-BDA63314FA93}">
  <ds:schemaRefs>
    <ds:schemaRef ds:uri="Microsoft.SharePoint.Taxonomy.ContentTypeSync"/>
  </ds:schemaRefs>
</ds:datastoreItem>
</file>

<file path=customXml/itemProps3.xml><?xml version="1.0" encoding="utf-8"?>
<ds:datastoreItem xmlns:ds="http://schemas.openxmlformats.org/officeDocument/2006/customXml" ds:itemID="{7067EE05-B5E7-4BC2-8A2B-97B1226F9678}">
  <ds:schemaRefs>
    <ds:schemaRef ds:uri="http://schemas.microsoft.com/sharepoint/events"/>
  </ds:schemaRefs>
</ds:datastoreItem>
</file>

<file path=customXml/itemProps4.xml><?xml version="1.0" encoding="utf-8"?>
<ds:datastoreItem xmlns:ds="http://schemas.openxmlformats.org/officeDocument/2006/customXml" ds:itemID="{19FD951E-4964-4137-AB5C-03555931E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d9bbe77a-3411-4b45-a131-47066265876d"/>
    <ds:schemaRef ds:uri="c42f9c80-6326-4d3e-8624-f1221488f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18DBC6-2EFE-4C7A-9F70-61EAA1B07713}">
  <ds:schemaRefs>
    <ds:schemaRef ds:uri="http://schemas.microsoft.com/office/2006/metadata/properties"/>
    <ds:schemaRef ds:uri="http://schemas.microsoft.com/office/infopath/2007/PartnerControls"/>
    <ds:schemaRef ds:uri="9fd47c19-1c4a-4d7d-b342-c10cef269344"/>
    <ds:schemaRef ds:uri="05aa45cf-ed89-4733-97a8-db4ce5c51511"/>
    <ds:schemaRef ds:uri="d9bbe77a-3411-4b45-a131-47066265876d"/>
    <ds:schemaRef ds:uri="a5f32de4-e402-4188-b034-e71ca7d22e54"/>
    <ds:schemaRef ds:uri="c42f9c80-6326-4d3e-8624-f1221488f056"/>
  </ds:schemaRefs>
</ds:datastoreItem>
</file>

<file path=customXml/itemProps6.xml><?xml version="1.0" encoding="utf-8"?>
<ds:datastoreItem xmlns:ds="http://schemas.openxmlformats.org/officeDocument/2006/customXml" ds:itemID="{DBA4FCC1-6C75-40DB-AA48-32619479B16F}">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Explanatory Report - Boroondara accessible version - 2023-09-14.dotx</Template>
  <TotalTime>1</TotalTime>
  <Pages>9</Pages>
  <Words>2911</Words>
  <Characters>16595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Explanatory Report</vt:lpstr>
    </vt:vector>
  </TitlesOfParts>
  <Company/>
  <LinksUpToDate>false</LinksUpToDate>
  <CharactersWithSpaces>19468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Nick Robinson</cp:lastModifiedBy>
  <cp:revision>2</cp:revision>
  <dcterms:created xsi:type="dcterms:W3CDTF">2024-06-20T06:18:00Z</dcterms:created>
  <dcterms:modified xsi:type="dcterms:W3CDTF">2024-06-20T06:18:00Z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0x0101009298E819CE1EBB4F8D2096B3E0F0C2911D00F3069FF7179F524B844DCCC279D82509</vt:lpwstr>
  </property>
  <property fmtid="{D5CDD505-2E9C-101B-9397-08002B2CF9AE}" pid="3" name="Records Class Project">
    <vt:lpwstr>49;#Reference Materials|f95fc07f-4085-41de-ae1e-da9e571af2f5</vt:lpwstr>
  </property>
  <property fmtid="{D5CDD505-2E9C-101B-9397-08002B2CF9AE}" pid="4" name="Department Document Type">
    <vt:lpwstr>54;#Instruction|bd959bd7-f47f-4272-85c0-fe4839e53559</vt:lpwstr>
  </property>
  <property fmtid="{D5CDD505-2E9C-101B-9397-08002B2CF9AE}" pid="5" name="Dissemination Limiting Marker">
    <vt:lpwstr>2;#FOUO|955eb6fc-b35a-4808-8aa5-31e514fa3f26</vt:lpwstr>
  </property>
  <property fmtid="{D5CDD505-2E9C-101B-9397-08002B2CF9AE}" pid="6" name="Security Classification">
    <vt:lpwstr>3;#Unclassified|7fa379f4-4aba-4692-ab80-7d39d3a23cf4</vt:lpwstr>
  </property>
  <property fmtid="{D5CDD505-2E9C-101B-9397-08002B2CF9AE}" pid="7" name="Record Purpose">
    <vt:lpwstr/>
  </property>
  <property fmtid="{D5CDD505-2E9C-101B-9397-08002B2CF9AE}" pid="8" name="_dlc_DocIdItemGuid">
    <vt:lpwstr>bc908136-1501-43fb-974d-d73ead64f662</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ies>
</file>