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8198D" w14:textId="6A7418B9" w:rsidR="00DC024E" w:rsidRPr="000C3E94" w:rsidRDefault="5D9D6A07" w:rsidP="5D9D6A07">
      <w:pPr>
        <w:spacing w:before="40" w:after="40" w:line="259" w:lineRule="auto"/>
        <w:jc w:val="center"/>
        <w:rPr>
          <w:color w:val="365F91" w:themeColor="accent1" w:themeShade="BF"/>
        </w:rPr>
      </w:pPr>
      <w:r w:rsidRPr="5D9D6A07">
        <w:rPr>
          <w:b/>
          <w:bCs/>
          <w:color w:val="365F91" w:themeColor="accent1" w:themeShade="BF"/>
          <w:sz w:val="40"/>
          <w:szCs w:val="40"/>
        </w:rPr>
        <w:t>How to make a community submission</w:t>
      </w:r>
    </w:p>
    <w:p w14:paraId="6C68F802" w14:textId="39795C55" w:rsidR="00DC024E" w:rsidRDefault="001E37A9" w:rsidP="1EC8C275">
      <w:pPr>
        <w:spacing w:after="200" w:line="259" w:lineRule="auto"/>
        <w:jc w:val="center"/>
        <w:rPr>
          <w:b/>
          <w:bCs/>
          <w:color w:val="365F91" w:themeColor="accent1" w:themeShade="BF"/>
          <w:sz w:val="25"/>
          <w:szCs w:val="25"/>
        </w:rPr>
      </w:pPr>
      <w:r>
        <w:rPr>
          <w:b/>
          <w:bCs/>
          <w:color w:val="365F91" w:themeColor="accent1" w:themeShade="BF"/>
          <w:sz w:val="25"/>
          <w:szCs w:val="25"/>
        </w:rPr>
        <w:t>Help shape the</w:t>
      </w:r>
      <w:r w:rsidR="1EC8C275" w:rsidRPr="1EC8C275">
        <w:rPr>
          <w:b/>
          <w:bCs/>
          <w:color w:val="365F91" w:themeColor="accent1" w:themeShade="BF"/>
          <w:sz w:val="25"/>
          <w:szCs w:val="25"/>
        </w:rPr>
        <w:t xml:space="preserve"> future </w:t>
      </w:r>
      <w:r w:rsidR="00051CA6" w:rsidRPr="1EC8C275">
        <w:rPr>
          <w:b/>
          <w:bCs/>
          <w:color w:val="365F91" w:themeColor="accent1" w:themeShade="BF"/>
          <w:sz w:val="25"/>
          <w:szCs w:val="25"/>
        </w:rPr>
        <w:t>of the</w:t>
      </w:r>
      <w:r w:rsidR="1EC8C275" w:rsidRPr="1EC8C275">
        <w:rPr>
          <w:b/>
          <w:bCs/>
          <w:color w:val="365F91" w:themeColor="accent1" w:themeShade="BF"/>
          <w:sz w:val="25"/>
          <w:szCs w:val="25"/>
        </w:rPr>
        <w:t xml:space="preserve"> City of Whittlesea</w:t>
      </w:r>
    </w:p>
    <w:p w14:paraId="4731744F" w14:textId="77777777" w:rsidR="001E37A9" w:rsidRPr="001E37A9" w:rsidRDefault="001E37A9" w:rsidP="001E37A9">
      <w:pPr>
        <w:spacing w:after="120" w:line="259" w:lineRule="auto"/>
      </w:pPr>
      <w:r w:rsidRPr="001E37A9">
        <w:t>Every year, the City of Whittlesea prepares a Budget and Community Action Plan. These documents set out what Council will deliver and how money will be spent on services, programs, facilities and infrastructure.</w:t>
      </w:r>
    </w:p>
    <w:p w14:paraId="0E45AAD5" w14:textId="5B8E03A6" w:rsidR="00DC024E" w:rsidRDefault="5D9D6A07">
      <w:pPr>
        <w:spacing w:after="120" w:line="259" w:lineRule="auto"/>
      </w:pPr>
      <w:r>
        <w:t xml:space="preserve">Making a community submission is </w:t>
      </w:r>
      <w:r w:rsidR="00FD25B1">
        <w:t xml:space="preserve">your chance </w:t>
      </w:r>
      <w:r>
        <w:t>to tell Council:</w:t>
      </w:r>
    </w:p>
    <w:p w14:paraId="21B77743" w14:textId="77777777" w:rsidR="00DC024E" w:rsidRDefault="008D1613">
      <w:pPr>
        <w:spacing w:after="60" w:line="259" w:lineRule="auto"/>
        <w:ind w:left="403" w:hanging="173"/>
      </w:pPr>
      <w:r>
        <w:t>• what is important to you</w:t>
      </w:r>
    </w:p>
    <w:p w14:paraId="1666FC91" w14:textId="77777777" w:rsidR="00DC024E" w:rsidRDefault="008D1613">
      <w:pPr>
        <w:spacing w:after="60" w:line="259" w:lineRule="auto"/>
        <w:ind w:left="403" w:hanging="173"/>
      </w:pPr>
      <w:r>
        <w:t>• what improvements are needed in your neighbourhood</w:t>
      </w:r>
    </w:p>
    <w:p w14:paraId="07F3F523" w14:textId="77777777" w:rsidR="00DC024E" w:rsidRDefault="008D1613">
      <w:pPr>
        <w:spacing w:after="60" w:line="259" w:lineRule="auto"/>
        <w:ind w:left="403" w:hanging="173"/>
      </w:pPr>
      <w:r>
        <w:t>• what projects or services should be funded</w:t>
      </w:r>
    </w:p>
    <w:p w14:paraId="23DB81E8" w14:textId="4BB9F02A" w:rsidR="00FD25B1" w:rsidRDefault="008D1613" w:rsidP="00FD25B1">
      <w:pPr>
        <w:spacing w:after="60" w:line="259" w:lineRule="auto"/>
        <w:ind w:left="403" w:hanging="173"/>
      </w:pPr>
      <w:r>
        <w:t>• what challenges the community is facing.</w:t>
      </w:r>
    </w:p>
    <w:p w14:paraId="3DBE09D2" w14:textId="7499FAF6" w:rsidR="00DC024E" w:rsidRPr="00255DBC" w:rsidRDefault="008D1613">
      <w:pPr>
        <w:spacing w:after="120" w:line="259" w:lineRule="auto"/>
        <w:rPr>
          <w:color w:val="auto"/>
        </w:rPr>
      </w:pPr>
      <w:r w:rsidRPr="00255DBC">
        <w:rPr>
          <w:b/>
          <w:color w:val="auto"/>
        </w:rPr>
        <w:t xml:space="preserve">Your ideas can help </w:t>
      </w:r>
      <w:r w:rsidR="00B0301F">
        <w:rPr>
          <w:b/>
          <w:color w:val="auto"/>
        </w:rPr>
        <w:t>inform</w:t>
      </w:r>
      <w:r w:rsidRPr="00255DBC">
        <w:rPr>
          <w:b/>
          <w:color w:val="auto"/>
        </w:rPr>
        <w:t xml:space="preserve"> Council</w:t>
      </w:r>
      <w:r w:rsidR="00FD25B1">
        <w:rPr>
          <w:b/>
          <w:color w:val="auto"/>
        </w:rPr>
        <w:t>’s future</w:t>
      </w:r>
      <w:r w:rsidRPr="00255DBC">
        <w:rPr>
          <w:b/>
          <w:color w:val="auto"/>
        </w:rPr>
        <w:t xml:space="preserve"> decisions.</w:t>
      </w:r>
    </w:p>
    <w:tbl>
      <w:tblPr>
        <w:tblpPr w:leftFromText="180" w:rightFromText="180" w:vertAnchor="text" w:horzAnchor="margin" w:tblpY="-30"/>
        <w:tblW w:w="0" w:type="auto"/>
        <w:tblLook w:val="04A0" w:firstRow="1" w:lastRow="0" w:firstColumn="1" w:lastColumn="0" w:noHBand="0" w:noVBand="1"/>
      </w:tblPr>
      <w:tblGrid>
        <w:gridCol w:w="8485"/>
      </w:tblGrid>
      <w:tr w:rsidR="002C0C37" w14:paraId="2DE1880F" w14:textId="77777777" w:rsidTr="002C0C37">
        <w:tc>
          <w:tcPr>
            <w:tcW w:w="8485" w:type="dxa"/>
            <w:tcBorders>
              <w:top w:val="single" w:sz="8" w:space="0" w:color="C9DDDF"/>
              <w:left w:val="single" w:sz="8" w:space="0" w:color="C9DDDF"/>
              <w:bottom w:val="single" w:sz="8" w:space="0" w:color="C9DDDF"/>
              <w:right w:val="single" w:sz="8" w:space="0" w:color="C9DDDF"/>
            </w:tcBorders>
            <w:shd w:val="clear" w:color="auto" w:fill="DBE5F1" w:themeFill="accent1" w:themeFillTint="33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2CCE2CF" w14:textId="77777777" w:rsidR="002C0C37" w:rsidRDefault="002C0C37" w:rsidP="002C0C37">
            <w:pPr>
              <w:spacing w:after="40" w:line="259" w:lineRule="auto"/>
            </w:pPr>
            <w:r>
              <w:rPr>
                <w:b/>
                <w:color w:val="15525A"/>
              </w:rPr>
              <w:t>Tip</w:t>
            </w:r>
          </w:p>
          <w:p w14:paraId="2925E57C" w14:textId="77777777" w:rsidR="002C0C37" w:rsidRDefault="002C0C37" w:rsidP="002C0C37">
            <w:pPr>
              <w:spacing w:line="259" w:lineRule="auto"/>
            </w:pPr>
            <w:r>
              <w:t xml:space="preserve">Focus on the community outcome you want to achieve, not just the project itself. </w:t>
            </w:r>
            <w:r w:rsidRPr="00CC0769">
              <w:t>Showing the community benefit is often the most effective part of a submission</w:t>
            </w:r>
          </w:p>
        </w:tc>
      </w:tr>
    </w:tbl>
    <w:p w14:paraId="3E8B98C7" w14:textId="0D3EAB4B" w:rsidR="00DC024E" w:rsidRPr="000C3E94" w:rsidRDefault="62390764">
      <w:pPr>
        <w:spacing w:before="240" w:after="80" w:line="252" w:lineRule="auto"/>
        <w:rPr>
          <w:color w:val="365F91" w:themeColor="accent1" w:themeShade="BF"/>
        </w:rPr>
      </w:pPr>
      <w:r w:rsidRPr="62390764">
        <w:rPr>
          <w:b/>
          <w:bCs/>
          <w:color w:val="365F91" w:themeColor="accent1" w:themeShade="BF"/>
          <w:sz w:val="30"/>
          <w:szCs w:val="30"/>
        </w:rPr>
        <w:t xml:space="preserve">What makes a good </w:t>
      </w:r>
      <w:r w:rsidRPr="001402DA">
        <w:rPr>
          <w:b/>
          <w:bCs/>
          <w:color w:val="365F91" w:themeColor="accent1" w:themeShade="BF"/>
          <w:sz w:val="30"/>
          <w:szCs w:val="30"/>
        </w:rPr>
        <w:t>community submission?</w:t>
      </w:r>
    </w:p>
    <w:p w14:paraId="0C70DBD2" w14:textId="01A8342E" w:rsidR="00DC024E" w:rsidRDefault="008D1613">
      <w:pPr>
        <w:spacing w:after="120" w:line="259" w:lineRule="auto"/>
      </w:pPr>
      <w:r>
        <w:t>The</w:t>
      </w:r>
      <w:r w:rsidR="0032590D">
        <w:t xml:space="preserve"> </w:t>
      </w:r>
      <w:r w:rsidR="00FD25B1">
        <w:t>best</w:t>
      </w:r>
      <w:r>
        <w:t xml:space="preserve"> submissions are:</w:t>
      </w:r>
    </w:p>
    <w:p w14:paraId="60ADAC60" w14:textId="77777777" w:rsidR="00DC024E" w:rsidRDefault="008D1613">
      <w:pPr>
        <w:spacing w:after="60" w:line="259" w:lineRule="auto"/>
        <w:ind w:left="403" w:hanging="173"/>
      </w:pPr>
      <w:r>
        <w:t>• clear and specific</w:t>
      </w:r>
    </w:p>
    <w:p w14:paraId="01BADBB6" w14:textId="77777777" w:rsidR="00DC024E" w:rsidRDefault="008D1613">
      <w:pPr>
        <w:spacing w:after="60" w:line="259" w:lineRule="auto"/>
        <w:ind w:left="403" w:hanging="173"/>
      </w:pPr>
      <w:r>
        <w:t>• focused on a community benefit</w:t>
      </w:r>
    </w:p>
    <w:p w14:paraId="788B79C1" w14:textId="7A42C0C5" w:rsidR="00DC024E" w:rsidRDefault="008D1613">
      <w:pPr>
        <w:spacing w:after="60" w:line="259" w:lineRule="auto"/>
        <w:ind w:left="403" w:hanging="173"/>
      </w:pPr>
      <w:r>
        <w:t>• supported by evidence or examples</w:t>
      </w:r>
      <w:r w:rsidR="00CD4ED6">
        <w:t>, if relevant</w:t>
      </w:r>
    </w:p>
    <w:p w14:paraId="19CADA81" w14:textId="77777777" w:rsidR="00DC024E" w:rsidRDefault="008D1613">
      <w:pPr>
        <w:spacing w:after="60" w:line="259" w:lineRule="auto"/>
        <w:ind w:left="403" w:hanging="173"/>
      </w:pPr>
      <w:r>
        <w:t>• realistic and achievable</w:t>
      </w:r>
    </w:p>
    <w:p w14:paraId="162D34F2" w14:textId="4C378785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CD4ED6">
        <w:t xml:space="preserve">relevant </w:t>
      </w:r>
      <w:r w:rsidR="00D37F8A">
        <w:t>to community</w:t>
      </w:r>
      <w:r>
        <w:t xml:space="preserve"> needs.</w:t>
      </w:r>
    </w:p>
    <w:p w14:paraId="3847AF86" w14:textId="77777777" w:rsidR="000C3E94" w:rsidRDefault="000C3E94">
      <w:pPr>
        <w:spacing w:after="60" w:line="259" w:lineRule="auto"/>
        <w:ind w:left="403" w:hanging="173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2"/>
        <w:gridCol w:w="6087"/>
      </w:tblGrid>
      <w:tr w:rsidR="00DC024E" w14:paraId="56E1C8B3" w14:textId="77777777" w:rsidTr="15A76D97">
        <w:trPr>
          <w:jc w:val="center"/>
        </w:trPr>
        <w:tc>
          <w:tcPr>
            <w:tcW w:w="240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365F91" w:themeFill="accent1" w:themeFillShade="BF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5F54F696" w14:textId="77777777" w:rsidR="00DC024E" w:rsidRPr="001402DA" w:rsidRDefault="008D1613" w:rsidP="00A0080F">
            <w:pPr>
              <w:spacing w:line="259" w:lineRule="auto"/>
              <w:jc w:val="center"/>
              <w:rPr>
                <w:b/>
              </w:rPr>
            </w:pPr>
            <w:r w:rsidRPr="001402DA">
              <w:rPr>
                <w:b/>
                <w:color w:val="FFFFFF"/>
                <w:sz w:val="21"/>
              </w:rPr>
              <w:t>Instead of saying</w:t>
            </w:r>
          </w:p>
        </w:tc>
        <w:tc>
          <w:tcPr>
            <w:tcW w:w="6087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365F91" w:themeFill="accent1" w:themeFillShade="BF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5984CE0E" w14:textId="5AB67C75" w:rsidR="00DC024E" w:rsidRPr="001402DA" w:rsidRDefault="008D1613" w:rsidP="00A0080F">
            <w:pPr>
              <w:spacing w:line="259" w:lineRule="auto"/>
              <w:jc w:val="center"/>
              <w:rPr>
                <w:b/>
              </w:rPr>
            </w:pPr>
            <w:r w:rsidRPr="001402DA">
              <w:rPr>
                <w:b/>
                <w:color w:val="FFFFFF"/>
                <w:sz w:val="21"/>
              </w:rPr>
              <w:t>Try</w:t>
            </w:r>
            <w:r w:rsidR="00551EB6" w:rsidRPr="001402DA">
              <w:rPr>
                <w:b/>
                <w:color w:val="FFFFFF"/>
                <w:sz w:val="21"/>
              </w:rPr>
              <w:t xml:space="preserve"> </w:t>
            </w:r>
            <w:r w:rsidR="00A0080F" w:rsidRPr="001402DA">
              <w:rPr>
                <w:b/>
                <w:color w:val="FFFFFF"/>
                <w:sz w:val="21"/>
              </w:rPr>
              <w:t>saying</w:t>
            </w:r>
          </w:p>
        </w:tc>
      </w:tr>
      <w:tr w:rsidR="00DC024E" w14:paraId="1B015FA0" w14:textId="77777777" w:rsidTr="15A76D97">
        <w:trPr>
          <w:jc w:val="center"/>
        </w:trPr>
        <w:tc>
          <w:tcPr>
            <w:tcW w:w="240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2EDD5E29" w14:textId="77777777" w:rsidR="00DC024E" w:rsidRPr="001402DA" w:rsidRDefault="008D1613" w:rsidP="00A0080F">
            <w:pPr>
              <w:spacing w:line="259" w:lineRule="auto"/>
              <w:jc w:val="center"/>
              <w:rPr>
                <w:bCs/>
              </w:rPr>
            </w:pPr>
            <w:r w:rsidRPr="001402DA">
              <w:rPr>
                <w:bCs/>
                <w:sz w:val="21"/>
              </w:rPr>
              <w:t>Less specific</w:t>
            </w:r>
          </w:p>
        </w:tc>
        <w:tc>
          <w:tcPr>
            <w:tcW w:w="6087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7D720A48" w14:textId="5B66FF4D" w:rsidR="00DC024E" w:rsidRPr="001402DA" w:rsidRDefault="00A0080F" w:rsidP="00A0080F">
            <w:pPr>
              <w:spacing w:line="259" w:lineRule="auto"/>
              <w:jc w:val="center"/>
              <w:rPr>
                <w:bCs/>
              </w:rPr>
            </w:pPr>
            <w:r w:rsidRPr="001402DA">
              <w:rPr>
                <w:bCs/>
                <w:sz w:val="21"/>
              </w:rPr>
              <w:t>More specific</w:t>
            </w:r>
          </w:p>
        </w:tc>
      </w:tr>
      <w:tr w:rsidR="00DC024E" w14:paraId="574960D1" w14:textId="77777777" w:rsidTr="15A76D97">
        <w:trPr>
          <w:jc w:val="center"/>
        </w:trPr>
        <w:tc>
          <w:tcPr>
            <w:tcW w:w="240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1EBE2D28" w14:textId="0B912C8E" w:rsidR="00DC024E" w:rsidRPr="001402DA" w:rsidRDefault="00A0080F" w:rsidP="00A0080F">
            <w:pPr>
              <w:spacing w:line="259" w:lineRule="auto"/>
              <w:jc w:val="center"/>
              <w:rPr>
                <w:bCs/>
              </w:rPr>
            </w:pPr>
            <w:r w:rsidRPr="001402DA">
              <w:rPr>
                <w:bCs/>
                <w:sz w:val="21"/>
              </w:rPr>
              <w:t>Council should put more shade at parks.</w:t>
            </w:r>
          </w:p>
        </w:tc>
        <w:tc>
          <w:tcPr>
            <w:tcW w:w="6087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00D71B92" w14:textId="3EBC584D" w:rsidR="00DC024E" w:rsidRPr="001402DA" w:rsidRDefault="00BA3F2E" w:rsidP="00A0080F">
            <w:pPr>
              <w:spacing w:line="259" w:lineRule="auto"/>
              <w:jc w:val="center"/>
              <w:rPr>
                <w:bCs/>
              </w:rPr>
            </w:pPr>
            <w:r w:rsidRPr="001402DA">
              <w:rPr>
                <w:bCs/>
                <w:sz w:val="21"/>
              </w:rPr>
              <w:t>Install shad</w:t>
            </w:r>
            <w:r w:rsidR="008258C7">
              <w:rPr>
                <w:bCs/>
                <w:sz w:val="21"/>
              </w:rPr>
              <w:t>e</w:t>
            </w:r>
            <w:r w:rsidRPr="001402DA">
              <w:rPr>
                <w:bCs/>
                <w:sz w:val="21"/>
              </w:rPr>
              <w:t xml:space="preserve"> </w:t>
            </w:r>
            <w:r w:rsidR="001645D6" w:rsidRPr="001402DA">
              <w:rPr>
                <w:bCs/>
                <w:sz w:val="21"/>
              </w:rPr>
              <w:t xml:space="preserve">and seating at Sample Park, South Morang. </w:t>
            </w:r>
            <w:r w:rsidR="00BE4A0F" w:rsidRPr="001402DA">
              <w:rPr>
                <w:bCs/>
                <w:sz w:val="21"/>
              </w:rPr>
              <w:t xml:space="preserve">This park has very </w:t>
            </w:r>
            <w:r w:rsidR="008258C7">
              <w:rPr>
                <w:bCs/>
                <w:sz w:val="21"/>
              </w:rPr>
              <w:t>little</w:t>
            </w:r>
            <w:r w:rsidR="00BE4A0F" w:rsidRPr="001402DA">
              <w:rPr>
                <w:bCs/>
                <w:sz w:val="21"/>
              </w:rPr>
              <w:t xml:space="preserve"> shad</w:t>
            </w:r>
            <w:r w:rsidR="008258C7">
              <w:rPr>
                <w:bCs/>
                <w:sz w:val="21"/>
              </w:rPr>
              <w:t>e</w:t>
            </w:r>
            <w:r w:rsidR="00BE4A0F" w:rsidRPr="001402DA">
              <w:rPr>
                <w:bCs/>
                <w:sz w:val="21"/>
              </w:rPr>
              <w:t xml:space="preserve"> spaces and is</w:t>
            </w:r>
            <w:r w:rsidR="008258C7">
              <w:rPr>
                <w:bCs/>
                <w:sz w:val="21"/>
              </w:rPr>
              <w:t xml:space="preserve"> regularly used by local families</w:t>
            </w:r>
            <w:r w:rsidR="00BE4A0F" w:rsidRPr="001402DA">
              <w:rPr>
                <w:bCs/>
                <w:sz w:val="21"/>
              </w:rPr>
              <w:t>.</w:t>
            </w:r>
          </w:p>
        </w:tc>
      </w:tr>
    </w:tbl>
    <w:p w14:paraId="4624D192" w14:textId="21ACA141" w:rsidR="00DC024E" w:rsidRPr="000C3E94" w:rsidRDefault="15A76D97" w:rsidP="15A76D97">
      <w:pPr>
        <w:spacing w:before="240" w:after="80" w:line="252" w:lineRule="auto"/>
        <w:rPr>
          <w:color w:val="365F91" w:themeColor="accent1" w:themeShade="BF"/>
        </w:rPr>
      </w:pPr>
      <w:r w:rsidRPr="001402DA">
        <w:rPr>
          <w:b/>
          <w:bCs/>
          <w:color w:val="365F91" w:themeColor="accent1" w:themeShade="BF"/>
          <w:sz w:val="30"/>
          <w:szCs w:val="30"/>
        </w:rPr>
        <w:t xml:space="preserve">Step 1. </w:t>
      </w:r>
      <w:r w:rsidR="00A90E31" w:rsidRPr="001402DA">
        <w:rPr>
          <w:b/>
          <w:bCs/>
          <w:color w:val="365F91" w:themeColor="accent1" w:themeShade="BF"/>
          <w:sz w:val="30"/>
          <w:szCs w:val="30"/>
        </w:rPr>
        <w:t>What would you like Council to fund or support</w:t>
      </w:r>
    </w:p>
    <w:p w14:paraId="49C97C92" w14:textId="1875873A" w:rsidR="001A4709" w:rsidRDefault="001A4709" w:rsidP="15A76D97">
      <w:pPr>
        <w:spacing w:before="240" w:after="120" w:line="259" w:lineRule="auto"/>
      </w:pPr>
      <w:r>
        <w:t>Explain what you would like Council to fund or support.</w:t>
      </w:r>
    </w:p>
    <w:p w14:paraId="220C5C7F" w14:textId="5BFE6730" w:rsidR="00DC024E" w:rsidRPr="000C3E94" w:rsidRDefault="15A76D97" w:rsidP="15A76D97">
      <w:pPr>
        <w:spacing w:before="240" w:after="120" w:line="259" w:lineRule="auto"/>
      </w:pPr>
      <w:r>
        <w:t>Examples include:</w:t>
      </w:r>
    </w:p>
    <w:p w14:paraId="673766B0" w14:textId="77777777" w:rsidR="00DC024E" w:rsidRPr="000C3E94" w:rsidRDefault="62390764" w:rsidP="62390764">
      <w:pPr>
        <w:spacing w:after="60" w:line="259" w:lineRule="auto"/>
        <w:ind w:left="403" w:hanging="173"/>
      </w:pPr>
      <w:r>
        <w:t>• new footpaths</w:t>
      </w:r>
    </w:p>
    <w:p w14:paraId="5944D376" w14:textId="77777777" w:rsidR="00DC024E" w:rsidRPr="000C3E94" w:rsidRDefault="62390764" w:rsidP="62390764">
      <w:pPr>
        <w:spacing w:after="60" w:line="259" w:lineRule="auto"/>
        <w:ind w:left="403" w:hanging="173"/>
      </w:pPr>
      <w:r>
        <w:t>• playground upgrades</w:t>
      </w:r>
    </w:p>
    <w:p w14:paraId="1E819A16" w14:textId="77777777" w:rsidR="00DC024E" w:rsidRPr="000C3E94" w:rsidRDefault="62390764" w:rsidP="62390764">
      <w:pPr>
        <w:spacing w:after="60" w:line="259" w:lineRule="auto"/>
        <w:ind w:left="403" w:hanging="173"/>
      </w:pPr>
      <w:r>
        <w:t>• community programs</w:t>
      </w:r>
    </w:p>
    <w:p w14:paraId="3EA1977B" w14:textId="77777777" w:rsidR="00DC024E" w:rsidRPr="000C3E94" w:rsidRDefault="62390764" w:rsidP="62390764">
      <w:pPr>
        <w:spacing w:after="60" w:line="259" w:lineRule="auto"/>
        <w:ind w:left="403" w:hanging="173"/>
      </w:pPr>
      <w:r>
        <w:lastRenderedPageBreak/>
        <w:t>• traffic safety improvements</w:t>
      </w:r>
    </w:p>
    <w:p w14:paraId="561B0281" w14:textId="77777777" w:rsidR="00DC024E" w:rsidRPr="000C3E94" w:rsidRDefault="62390764" w:rsidP="62390764">
      <w:pPr>
        <w:spacing w:after="60" w:line="259" w:lineRule="auto"/>
        <w:ind w:left="403" w:hanging="173"/>
      </w:pPr>
      <w:r>
        <w:t>• sports facility improvements</w:t>
      </w:r>
    </w:p>
    <w:p w14:paraId="082753B5" w14:textId="77777777" w:rsidR="00DC024E" w:rsidRPr="000C3E94" w:rsidRDefault="62390764" w:rsidP="62390764">
      <w:pPr>
        <w:spacing w:after="60" w:line="259" w:lineRule="auto"/>
        <w:ind w:left="403" w:hanging="173"/>
      </w:pPr>
      <w:r>
        <w:t>• tree planting and greening projects</w:t>
      </w:r>
    </w:p>
    <w:p w14:paraId="64D8630D" w14:textId="1C751C54" w:rsidR="00DC024E" w:rsidRDefault="62390764" w:rsidP="62390764">
      <w:pPr>
        <w:spacing w:after="60" w:line="259" w:lineRule="auto"/>
        <w:ind w:left="403" w:hanging="173"/>
      </w:pPr>
      <w:r>
        <w:t xml:space="preserve">• community safety initiatives. </w:t>
      </w:r>
    </w:p>
    <w:p w14:paraId="4E03883E" w14:textId="255B057F" w:rsidR="00F41433" w:rsidRPr="00F41433" w:rsidRDefault="15A76D97">
      <w:pPr>
        <w:spacing w:before="240" w:after="80" w:line="252" w:lineRule="auto"/>
        <w:rPr>
          <w:b/>
          <w:bCs/>
          <w:color w:val="365F91" w:themeColor="accent1" w:themeShade="BF"/>
          <w:sz w:val="30"/>
          <w:szCs w:val="30"/>
        </w:rPr>
      </w:pPr>
      <w:r w:rsidRPr="00B46A65">
        <w:rPr>
          <w:b/>
          <w:bCs/>
          <w:color w:val="365F91" w:themeColor="accent1" w:themeShade="BF"/>
          <w:sz w:val="30"/>
          <w:szCs w:val="30"/>
        </w:rPr>
        <w:t xml:space="preserve">Step 2. </w:t>
      </w:r>
      <w:r w:rsidR="00A90E31" w:rsidRPr="00B46A65">
        <w:rPr>
          <w:b/>
          <w:bCs/>
          <w:color w:val="365F91" w:themeColor="accent1" w:themeShade="BF"/>
          <w:sz w:val="30"/>
          <w:szCs w:val="30"/>
        </w:rPr>
        <w:t xml:space="preserve">Why would you like this </w:t>
      </w:r>
      <w:r w:rsidR="00986788" w:rsidRPr="00B46A65">
        <w:rPr>
          <w:b/>
          <w:bCs/>
          <w:color w:val="365F91" w:themeColor="accent1" w:themeShade="BF"/>
          <w:sz w:val="30"/>
          <w:szCs w:val="30"/>
        </w:rPr>
        <w:t>funded/supported?</w:t>
      </w:r>
    </w:p>
    <w:p w14:paraId="6DAF138A" w14:textId="4CBE746D" w:rsidR="00F41433" w:rsidRDefault="00F41433" w:rsidP="1123E806">
      <w:pPr>
        <w:spacing w:after="120" w:line="259" w:lineRule="auto"/>
      </w:pPr>
      <w:r>
        <w:t xml:space="preserve">Explain why </w:t>
      </w:r>
      <w:r w:rsidR="00241CAD">
        <w:t>your idea is important</w:t>
      </w:r>
    </w:p>
    <w:p w14:paraId="2123D218" w14:textId="286DAF11" w:rsidR="00DC024E" w:rsidRDefault="00C75AB2" w:rsidP="1123E806">
      <w:pPr>
        <w:spacing w:after="120" w:line="259" w:lineRule="auto"/>
      </w:pPr>
      <w:r>
        <w:t>Consider</w:t>
      </w:r>
      <w:r w:rsidR="008D1613">
        <w:t>:</w:t>
      </w:r>
    </w:p>
    <w:p w14:paraId="763FA973" w14:textId="77777777" w:rsidR="00DC024E" w:rsidRDefault="008D1613">
      <w:pPr>
        <w:spacing w:after="60" w:line="259" w:lineRule="auto"/>
        <w:ind w:left="403" w:hanging="173"/>
      </w:pPr>
      <w:r>
        <w:t>• where it occurs</w:t>
      </w:r>
    </w:p>
    <w:p w14:paraId="03548C9A" w14:textId="77777777" w:rsidR="00DC024E" w:rsidRDefault="008D1613">
      <w:pPr>
        <w:spacing w:after="60" w:line="259" w:lineRule="auto"/>
        <w:ind w:left="403" w:hanging="173"/>
      </w:pPr>
      <w:r>
        <w:t>• who is affected</w:t>
      </w:r>
    </w:p>
    <w:p w14:paraId="5DA2B21B" w14:textId="708F17A9" w:rsidR="00DC024E" w:rsidRDefault="008D1613">
      <w:pPr>
        <w:spacing w:after="60" w:line="259" w:lineRule="auto"/>
        <w:ind w:left="403" w:hanging="173"/>
      </w:pPr>
      <w:r>
        <w:t>• why it matters</w:t>
      </w:r>
      <w:r w:rsidR="00C75AB2">
        <w:t xml:space="preserve"> to the community</w:t>
      </w:r>
      <w:r>
        <w:t>.</w:t>
      </w:r>
    </w:p>
    <w:p w14:paraId="3E0E614A" w14:textId="473BF38D" w:rsidR="00DC024E" w:rsidRPr="000C3E94" w:rsidRDefault="008D1613">
      <w:pPr>
        <w:spacing w:before="240" w:after="80" w:line="252" w:lineRule="auto"/>
        <w:rPr>
          <w:color w:val="365F91" w:themeColor="accent1" w:themeShade="BF"/>
        </w:rPr>
      </w:pPr>
      <w:r w:rsidRPr="000C3E94">
        <w:rPr>
          <w:b/>
          <w:color w:val="365F91" w:themeColor="accent1" w:themeShade="BF"/>
          <w:sz w:val="30"/>
        </w:rPr>
        <w:t>Step 3. Explain the community benefit</w:t>
      </w:r>
    </w:p>
    <w:p w14:paraId="48B71E23" w14:textId="6B3DD58A" w:rsidR="00DC024E" w:rsidRDefault="008D1613">
      <w:pPr>
        <w:spacing w:after="120" w:line="259" w:lineRule="auto"/>
      </w:pPr>
      <w:r>
        <w:t xml:space="preserve">Tell Council how your </w:t>
      </w:r>
      <w:r w:rsidR="005B30E7">
        <w:t>idea</w:t>
      </w:r>
      <w:r>
        <w:t xml:space="preserve"> will improve the community.</w:t>
      </w:r>
    </w:p>
    <w:p w14:paraId="340BFEC8" w14:textId="52A750EF" w:rsidR="00DC024E" w:rsidRDefault="005B30E7">
      <w:pPr>
        <w:spacing w:after="120" w:line="259" w:lineRule="auto"/>
      </w:pPr>
      <w:r>
        <w:t>Think about whether it will</w:t>
      </w:r>
      <w:r w:rsidR="008D1613">
        <w:t>:</w:t>
      </w:r>
    </w:p>
    <w:p w14:paraId="4B39FEDF" w14:textId="6A185059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DE301A">
        <w:t>i</w:t>
      </w:r>
      <w:r w:rsidR="005B30E7">
        <w:t xml:space="preserve">mprove </w:t>
      </w:r>
      <w:r>
        <w:t>safety</w:t>
      </w:r>
    </w:p>
    <w:p w14:paraId="0AF37E0B" w14:textId="49982A3B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DE301A">
        <w:t>s</w:t>
      </w:r>
      <w:r w:rsidR="005B30E7">
        <w:t xml:space="preserve">upport </w:t>
      </w:r>
      <w:r>
        <w:t>health and wellbeing</w:t>
      </w:r>
    </w:p>
    <w:p w14:paraId="3A3714FC" w14:textId="1F0FFDBC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DE301A">
        <w:t xml:space="preserve">increase </w:t>
      </w:r>
      <w:r>
        <w:t>accessibility</w:t>
      </w:r>
    </w:p>
    <w:p w14:paraId="6E2CC8BB" w14:textId="00570FE1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DE301A">
        <w:t xml:space="preserve">help people feel </w:t>
      </w:r>
      <w:r>
        <w:t>inclu</w:t>
      </w:r>
      <w:r w:rsidR="00DE301A">
        <w:t>ded</w:t>
      </w:r>
    </w:p>
    <w:p w14:paraId="471DAF2F" w14:textId="73AA44EB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412BA3">
        <w:t xml:space="preserve">impact on </w:t>
      </w:r>
      <w:r w:rsidR="00DE301A">
        <w:t xml:space="preserve">the </w:t>
      </w:r>
      <w:r w:rsidR="003217BB">
        <w:t>environment</w:t>
      </w:r>
    </w:p>
    <w:p w14:paraId="58D684A6" w14:textId="61800BC2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DE301A">
        <w:t>bring people together</w:t>
      </w:r>
    </w:p>
    <w:p w14:paraId="38ABC7B2" w14:textId="016A2168" w:rsidR="00DC024E" w:rsidRDefault="008D1613">
      <w:pPr>
        <w:spacing w:after="60" w:line="259" w:lineRule="auto"/>
        <w:ind w:left="403" w:hanging="173"/>
      </w:pPr>
      <w:r>
        <w:t>•</w:t>
      </w:r>
      <w:r w:rsidR="00DE301A">
        <w:t xml:space="preserve"> support the local economy</w:t>
      </w:r>
      <w:r>
        <w:t>.</w:t>
      </w:r>
    </w:p>
    <w:p w14:paraId="1A8C785C" w14:textId="1BCB3CAB" w:rsidR="00DC024E" w:rsidRDefault="008D1613">
      <w:pPr>
        <w:spacing w:before="240" w:after="80" w:line="252" w:lineRule="auto"/>
      </w:pPr>
      <w:r w:rsidRPr="000C3E94">
        <w:rPr>
          <w:b/>
          <w:color w:val="365F91" w:themeColor="accent1" w:themeShade="BF"/>
          <w:sz w:val="30"/>
        </w:rPr>
        <w:t xml:space="preserve">Step 4. </w:t>
      </w:r>
      <w:r w:rsidR="004575C9">
        <w:rPr>
          <w:b/>
          <w:color w:val="365F91" w:themeColor="accent1" w:themeShade="BF"/>
          <w:sz w:val="30"/>
        </w:rPr>
        <w:t>Add supporting information</w:t>
      </w:r>
    </w:p>
    <w:p w14:paraId="3F3DB52B" w14:textId="77777777" w:rsidR="003E2130" w:rsidRPr="003E2130" w:rsidRDefault="003E2130" w:rsidP="003E2130">
      <w:pPr>
        <w:spacing w:after="120" w:line="259" w:lineRule="auto"/>
      </w:pPr>
      <w:r w:rsidRPr="003E2130">
        <w:t>You do not need evidence to make a submission, but it can help show community need.</w:t>
      </w:r>
    </w:p>
    <w:p w14:paraId="76243837" w14:textId="77777777" w:rsidR="00DC024E" w:rsidRDefault="008D1613">
      <w:pPr>
        <w:spacing w:after="120" w:line="259" w:lineRule="auto"/>
      </w:pPr>
      <w:r>
        <w:t>Examples include:</w:t>
      </w:r>
    </w:p>
    <w:p w14:paraId="668D9AC0" w14:textId="77777777" w:rsidR="00DC024E" w:rsidRDefault="008D1613">
      <w:pPr>
        <w:spacing w:after="60" w:line="259" w:lineRule="auto"/>
        <w:ind w:left="403" w:hanging="173"/>
      </w:pPr>
      <w:r>
        <w:t>• photos</w:t>
      </w:r>
    </w:p>
    <w:p w14:paraId="6176B2DB" w14:textId="77777777" w:rsidR="00DC024E" w:rsidRDefault="008D1613">
      <w:pPr>
        <w:spacing w:after="60" w:line="259" w:lineRule="auto"/>
        <w:ind w:left="403" w:hanging="173"/>
      </w:pPr>
      <w:r>
        <w:t>• community surveys</w:t>
      </w:r>
    </w:p>
    <w:p w14:paraId="21B8661C" w14:textId="77777777" w:rsidR="00DC024E" w:rsidRDefault="008D1613">
      <w:pPr>
        <w:spacing w:after="60" w:line="259" w:lineRule="auto"/>
        <w:ind w:left="403" w:hanging="173"/>
      </w:pPr>
      <w:r>
        <w:t>• petitions</w:t>
      </w:r>
    </w:p>
    <w:p w14:paraId="2B0C2594" w14:textId="62812297" w:rsidR="00DC024E" w:rsidRDefault="008D1613" w:rsidP="001D5689">
      <w:pPr>
        <w:spacing w:after="60" w:line="259" w:lineRule="auto"/>
        <w:ind w:left="403" w:hanging="173"/>
      </w:pPr>
      <w:r>
        <w:t xml:space="preserve">• usage </w:t>
      </w:r>
      <w:r w:rsidR="003E2130">
        <w:t>data</w:t>
      </w:r>
      <w:r w:rsidR="001D5689">
        <w:t>, reports or studies</w:t>
      </w:r>
    </w:p>
    <w:p w14:paraId="0C0A73D0" w14:textId="77777777" w:rsidR="00DC024E" w:rsidRDefault="008D1613">
      <w:pPr>
        <w:spacing w:after="60" w:line="259" w:lineRule="auto"/>
        <w:ind w:left="403" w:hanging="173"/>
      </w:pPr>
      <w:r>
        <w:t>• letters of support from community groups.</w:t>
      </w:r>
    </w:p>
    <w:p w14:paraId="65CF0628" w14:textId="77777777" w:rsidR="00406284" w:rsidRDefault="00406284" w:rsidP="00051CA6">
      <w:pPr>
        <w:spacing w:after="120" w:line="259" w:lineRule="auto"/>
      </w:pPr>
    </w:p>
    <w:p w14:paraId="0809AC43" w14:textId="1FD5BD61" w:rsidR="00051CA6" w:rsidRPr="00406284" w:rsidRDefault="001D5689" w:rsidP="00051CA6">
      <w:pPr>
        <w:spacing w:after="120" w:line="259" w:lineRule="auto"/>
        <w:rPr>
          <w:b/>
          <w:bCs/>
        </w:rPr>
      </w:pPr>
      <w:r w:rsidRPr="00406284">
        <w:rPr>
          <w:b/>
          <w:bCs/>
        </w:rPr>
        <w:t>Supporting information does not guarantee funding</w:t>
      </w:r>
      <w:r w:rsidR="0068706D" w:rsidRPr="00406284">
        <w:rPr>
          <w:b/>
          <w:bCs/>
        </w:rPr>
        <w:t>.</w:t>
      </w:r>
    </w:p>
    <w:p w14:paraId="153748C1" w14:textId="77777777" w:rsidR="00406284" w:rsidRDefault="000C3E94" w:rsidP="00051CA6">
      <w:pPr>
        <w:spacing w:after="120" w:line="259" w:lineRule="auto"/>
        <w:rPr>
          <w:b/>
          <w:color w:val="365F91" w:themeColor="accent1" w:themeShade="BF"/>
          <w:sz w:val="30"/>
        </w:rPr>
      </w:pPr>
      <w:r>
        <w:rPr>
          <w:b/>
          <w:color w:val="365F91" w:themeColor="accent1" w:themeShade="BF"/>
          <w:sz w:val="30"/>
        </w:rPr>
        <w:br/>
      </w:r>
    </w:p>
    <w:p w14:paraId="59E42113" w14:textId="77777777" w:rsidR="00406284" w:rsidRDefault="00406284">
      <w:pPr>
        <w:tabs>
          <w:tab w:val="clear" w:pos="1985"/>
        </w:tabs>
        <w:jc w:val="left"/>
        <w:rPr>
          <w:b/>
          <w:color w:val="365F91" w:themeColor="accent1" w:themeShade="BF"/>
          <w:sz w:val="30"/>
        </w:rPr>
      </w:pPr>
      <w:r>
        <w:rPr>
          <w:b/>
          <w:color w:val="365F91" w:themeColor="accent1" w:themeShade="BF"/>
          <w:sz w:val="30"/>
        </w:rPr>
        <w:br w:type="page"/>
      </w:r>
    </w:p>
    <w:p w14:paraId="76223491" w14:textId="04EED814" w:rsidR="00DC024E" w:rsidRPr="000C3E94" w:rsidRDefault="0068706D" w:rsidP="00051CA6">
      <w:pPr>
        <w:spacing w:after="120" w:line="259" w:lineRule="auto"/>
        <w:rPr>
          <w:color w:val="365F91" w:themeColor="accent1" w:themeShade="BF"/>
        </w:rPr>
      </w:pPr>
      <w:r>
        <w:rPr>
          <w:b/>
          <w:color w:val="365F91" w:themeColor="accent1" w:themeShade="BF"/>
          <w:sz w:val="30"/>
        </w:rPr>
        <w:lastRenderedPageBreak/>
        <w:t>Before you submit, ask yourself</w:t>
      </w:r>
    </w:p>
    <w:p w14:paraId="6C114A9F" w14:textId="0BA88495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0664CA">
        <w:t>d</w:t>
      </w:r>
      <w:r>
        <w:t xml:space="preserve">oes </w:t>
      </w:r>
      <w:r w:rsidR="0068706D">
        <w:t>my idea</w:t>
      </w:r>
      <w:r>
        <w:t xml:space="preserve"> benefit the wider community?</w:t>
      </w:r>
    </w:p>
    <w:p w14:paraId="6E68B67C" w14:textId="2A548185" w:rsidR="00DC024E" w:rsidRDefault="008D1613">
      <w:pPr>
        <w:spacing w:after="60" w:line="259" w:lineRule="auto"/>
        <w:ind w:left="403" w:hanging="173"/>
      </w:pPr>
      <w:r>
        <w:t>•</w:t>
      </w:r>
      <w:r w:rsidR="0098572B">
        <w:t xml:space="preserve"> have I clearly explained the issue</w:t>
      </w:r>
      <w:r>
        <w:t>?</w:t>
      </w:r>
    </w:p>
    <w:p w14:paraId="422DB5A6" w14:textId="28288174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0664CA">
        <w:t>h</w:t>
      </w:r>
      <w:r>
        <w:t>ave I suggested a practical solution?</w:t>
      </w:r>
    </w:p>
    <w:p w14:paraId="6E9E6BDB" w14:textId="04D96E5D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0664CA">
        <w:t>h</w:t>
      </w:r>
      <w:r>
        <w:t>ave I explained why Council should</w:t>
      </w:r>
      <w:r w:rsidR="0098572B">
        <w:t xml:space="preserve"> support it</w:t>
      </w:r>
      <w:r>
        <w:t>?</w:t>
      </w:r>
    </w:p>
    <w:p w14:paraId="4E9CA67F" w14:textId="4665E2BC" w:rsidR="00DC024E" w:rsidRDefault="008D1613">
      <w:pPr>
        <w:spacing w:after="60" w:line="259" w:lineRule="auto"/>
        <w:ind w:left="403" w:hanging="173"/>
      </w:pPr>
      <w:r>
        <w:t xml:space="preserve">• </w:t>
      </w:r>
      <w:r w:rsidR="000664CA">
        <w:t>h</w:t>
      </w:r>
      <w:r>
        <w:t>ave I included supporting information</w:t>
      </w:r>
      <w:r w:rsidR="00870132">
        <w:t xml:space="preserve"> (if relevant)</w:t>
      </w:r>
      <w:r>
        <w:t>?</w:t>
      </w:r>
    </w:p>
    <w:p w14:paraId="6AAC2C60" w14:textId="31B0C52D" w:rsidR="00DC024E" w:rsidRPr="000C3E94" w:rsidRDefault="008D1613">
      <w:pPr>
        <w:spacing w:before="240" w:after="80" w:line="252" w:lineRule="auto"/>
        <w:rPr>
          <w:color w:val="365F91" w:themeColor="accent1" w:themeShade="BF"/>
        </w:rPr>
      </w:pPr>
      <w:r w:rsidRPr="000C3E94">
        <w:rPr>
          <w:b/>
          <w:color w:val="365F91" w:themeColor="accent1" w:themeShade="BF"/>
          <w:sz w:val="30"/>
        </w:rPr>
        <w:t>Example submission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44"/>
        <w:gridCol w:w="4245"/>
      </w:tblGrid>
      <w:tr w:rsidR="00DC024E" w14:paraId="15C471C1" w14:textId="77777777" w:rsidTr="000C3E94">
        <w:trPr>
          <w:jc w:val="center"/>
        </w:trPr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365F91" w:themeFill="accent1" w:themeFillShade="BF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6A2F61B3" w14:textId="77777777" w:rsidR="00DC024E" w:rsidRDefault="008D1613">
            <w:pPr>
              <w:spacing w:line="259" w:lineRule="auto"/>
            </w:pPr>
            <w:r>
              <w:rPr>
                <w:b/>
                <w:color w:val="FFFFFF"/>
                <w:sz w:val="21"/>
              </w:rPr>
              <w:t>Part</w:t>
            </w:r>
          </w:p>
        </w:tc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365F91" w:themeFill="accent1" w:themeFillShade="BF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36C3EF69" w14:textId="77777777" w:rsidR="00DC024E" w:rsidRDefault="008D1613">
            <w:pPr>
              <w:spacing w:line="259" w:lineRule="auto"/>
            </w:pPr>
            <w:r>
              <w:rPr>
                <w:b/>
                <w:color w:val="FFFFFF"/>
                <w:sz w:val="21"/>
              </w:rPr>
              <w:t>Example</w:t>
            </w:r>
          </w:p>
        </w:tc>
      </w:tr>
      <w:tr w:rsidR="00DC024E" w14:paraId="0E9CD040" w14:textId="77777777">
        <w:trPr>
          <w:jc w:val="center"/>
        </w:trPr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2C4CAE17" w14:textId="77777777" w:rsidR="00DC024E" w:rsidRDefault="008D1613">
            <w:pPr>
              <w:spacing w:line="259" w:lineRule="auto"/>
            </w:pPr>
            <w:r>
              <w:rPr>
                <w:sz w:val="21"/>
              </w:rPr>
              <w:t>Proposal</w:t>
            </w:r>
          </w:p>
        </w:tc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719B9F97" w14:textId="77777777" w:rsidR="00065BF8" w:rsidRPr="00065BF8" w:rsidRDefault="00065BF8" w:rsidP="00065BF8">
            <w:pPr>
              <w:spacing w:line="259" w:lineRule="auto"/>
              <w:jc w:val="left"/>
              <w:rPr>
                <w:sz w:val="21"/>
              </w:rPr>
            </w:pPr>
            <w:r w:rsidRPr="00065BF8">
              <w:rPr>
                <w:sz w:val="21"/>
              </w:rPr>
              <w:t>Install shade structures and seating at the park on Sample Way in Epping North.</w:t>
            </w:r>
          </w:p>
          <w:p w14:paraId="14BF6BF2" w14:textId="1929BF46" w:rsidR="00DC024E" w:rsidRDefault="00DC024E" w:rsidP="00432998">
            <w:pPr>
              <w:spacing w:line="259" w:lineRule="auto"/>
              <w:jc w:val="left"/>
            </w:pPr>
          </w:p>
        </w:tc>
      </w:tr>
      <w:tr w:rsidR="00DC024E" w14:paraId="7CB5DAEC" w14:textId="77777777">
        <w:trPr>
          <w:jc w:val="center"/>
        </w:trPr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30EDD69B" w14:textId="77777777" w:rsidR="00DC024E" w:rsidRDefault="008D1613">
            <w:pPr>
              <w:spacing w:line="259" w:lineRule="auto"/>
            </w:pPr>
            <w:r>
              <w:rPr>
                <w:sz w:val="21"/>
              </w:rPr>
              <w:t>Community need</w:t>
            </w:r>
          </w:p>
        </w:tc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2C78276D" w14:textId="77777777" w:rsidR="00065BF8" w:rsidRPr="00065BF8" w:rsidRDefault="00065BF8" w:rsidP="00065BF8">
            <w:pPr>
              <w:spacing w:line="259" w:lineRule="auto"/>
              <w:jc w:val="left"/>
              <w:rPr>
                <w:sz w:val="21"/>
              </w:rPr>
            </w:pPr>
            <w:r w:rsidRPr="00065BF8">
              <w:rPr>
                <w:sz w:val="21"/>
              </w:rPr>
              <w:t>Local residents have limited access to shaded areas in the park. Many families avoid using the park during warmer weather because there is little shelter from the sun.</w:t>
            </w:r>
          </w:p>
          <w:p w14:paraId="2F4ECA5B" w14:textId="388DA177" w:rsidR="00DC024E" w:rsidRDefault="00DC024E" w:rsidP="00432998">
            <w:pPr>
              <w:spacing w:line="259" w:lineRule="auto"/>
              <w:jc w:val="left"/>
            </w:pPr>
          </w:p>
        </w:tc>
      </w:tr>
      <w:tr w:rsidR="00DC024E" w14:paraId="2CA68B38" w14:textId="77777777">
        <w:trPr>
          <w:jc w:val="center"/>
        </w:trPr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679C9614" w14:textId="77777777" w:rsidR="00DC024E" w:rsidRDefault="008D1613">
            <w:pPr>
              <w:spacing w:line="259" w:lineRule="auto"/>
            </w:pPr>
            <w:r>
              <w:rPr>
                <w:sz w:val="21"/>
              </w:rPr>
              <w:t>Community benefit</w:t>
            </w:r>
          </w:p>
        </w:tc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7D367153" w14:textId="4591E423" w:rsidR="00DC024E" w:rsidRPr="00065BF8" w:rsidRDefault="00065BF8" w:rsidP="00432998">
            <w:pPr>
              <w:spacing w:line="259" w:lineRule="auto"/>
              <w:jc w:val="left"/>
              <w:rPr>
                <w:sz w:val="21"/>
              </w:rPr>
            </w:pPr>
            <w:r w:rsidRPr="00065BF8">
              <w:rPr>
                <w:sz w:val="21"/>
              </w:rPr>
              <w:t>Shade and seating would make the park more comfortable, improve sun safety, encourage physical activity and create a more welcoming place for people to gather.</w:t>
            </w:r>
          </w:p>
        </w:tc>
      </w:tr>
      <w:tr w:rsidR="00DC024E" w14:paraId="3F83BBE4" w14:textId="77777777">
        <w:trPr>
          <w:jc w:val="center"/>
        </w:trPr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0C37A5CF" w14:textId="77777777" w:rsidR="00DC024E" w:rsidRDefault="008D1613">
            <w:pPr>
              <w:spacing w:line="259" w:lineRule="auto"/>
            </w:pPr>
            <w:commentRangeStart w:id="0"/>
            <w:r>
              <w:rPr>
                <w:sz w:val="21"/>
              </w:rPr>
              <w:t>Supporting information</w:t>
            </w:r>
          </w:p>
        </w:tc>
        <w:commentRangeEnd w:id="0"/>
        <w:tc>
          <w:tcPr>
            <w:tcW w:w="4252" w:type="dxa"/>
            <w:tcBorders>
              <w:top w:val="single" w:sz="6" w:space="0" w:color="C9DDDF"/>
              <w:left w:val="single" w:sz="6" w:space="0" w:color="C9DDDF"/>
              <w:bottom w:val="single" w:sz="6" w:space="0" w:color="C9DDDF"/>
              <w:right w:val="single" w:sz="6" w:space="0" w:color="C9DDDF"/>
            </w:tcBorders>
            <w:shd w:val="clear" w:color="auto" w:fill="F6FAFA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4DB37BFE" w14:textId="65020F90" w:rsidR="00DC024E" w:rsidRDefault="00A97B88" w:rsidP="00432998">
            <w:pPr>
              <w:pStyle w:val="ListParagraph"/>
              <w:numPr>
                <w:ilvl w:val="0"/>
                <w:numId w:val="6"/>
              </w:numPr>
              <w:spacing w:line="259" w:lineRule="auto"/>
              <w:jc w:val="left"/>
            </w:pPr>
            <w:r>
              <w:rPr>
                <w:rStyle w:val="CommentReference"/>
                <w:sz w:val="22"/>
                <w:szCs w:val="20"/>
              </w:rPr>
              <w:commentReference w:id="0"/>
            </w:r>
            <w:r w:rsidR="000B1837">
              <w:t>Photos of park</w:t>
            </w:r>
          </w:p>
          <w:p w14:paraId="5915680A" w14:textId="1133404A" w:rsidR="007C2A92" w:rsidRDefault="007C2A92" w:rsidP="00432998">
            <w:pPr>
              <w:pStyle w:val="ListParagraph"/>
              <w:numPr>
                <w:ilvl w:val="0"/>
                <w:numId w:val="6"/>
              </w:numPr>
              <w:spacing w:line="259" w:lineRule="auto"/>
              <w:jc w:val="left"/>
            </w:pPr>
            <w:r>
              <w:t xml:space="preserve">Photos of </w:t>
            </w:r>
            <w:r w:rsidR="000B1837">
              <w:t>similar shaded park areas</w:t>
            </w:r>
          </w:p>
          <w:p w14:paraId="4DE0AE18" w14:textId="70D7FA7C" w:rsidR="007C2A92" w:rsidRDefault="000B1837" w:rsidP="00432998">
            <w:pPr>
              <w:pStyle w:val="ListParagraph"/>
              <w:numPr>
                <w:ilvl w:val="0"/>
                <w:numId w:val="6"/>
              </w:numPr>
              <w:spacing w:line="259" w:lineRule="auto"/>
              <w:jc w:val="left"/>
            </w:pPr>
            <w:r>
              <w:t>L</w:t>
            </w:r>
            <w:r w:rsidR="007C2A92">
              <w:t xml:space="preserve">etter </w:t>
            </w:r>
            <w:r>
              <w:t xml:space="preserve">of support </w:t>
            </w:r>
            <w:r w:rsidR="007C2A92">
              <w:t>from local residents</w:t>
            </w:r>
          </w:p>
        </w:tc>
      </w:tr>
    </w:tbl>
    <w:p w14:paraId="3BCBE641" w14:textId="6E7252A5" w:rsidR="00DC024E" w:rsidRPr="000C3E94" w:rsidRDefault="002B7698">
      <w:pPr>
        <w:spacing w:before="240" w:after="80" w:line="252" w:lineRule="auto"/>
        <w:rPr>
          <w:color w:val="365F91" w:themeColor="accent1" w:themeShade="BF"/>
        </w:rPr>
      </w:pPr>
      <w:r>
        <w:rPr>
          <w:b/>
          <w:color w:val="365F91" w:themeColor="accent1" w:themeShade="BF"/>
          <w:sz w:val="30"/>
        </w:rPr>
        <w:br/>
      </w:r>
      <w:r w:rsidRPr="000C3E94">
        <w:rPr>
          <w:b/>
          <w:color w:val="365F91" w:themeColor="accent1" w:themeShade="BF"/>
          <w:sz w:val="30"/>
        </w:rPr>
        <w:t>What happens after I submit?</w:t>
      </w:r>
    </w:p>
    <w:p w14:paraId="184D2FF2" w14:textId="362B0255" w:rsidR="00DC024E" w:rsidRDefault="2791C1D5" w:rsidP="2791C1D5">
      <w:pPr>
        <w:pStyle w:val="ListParagraph"/>
        <w:numPr>
          <w:ilvl w:val="0"/>
          <w:numId w:val="1"/>
        </w:numPr>
        <w:spacing w:after="60" w:line="259" w:lineRule="auto"/>
      </w:pPr>
      <w:r>
        <w:t>Council receives and reviews all submissions.</w:t>
      </w:r>
    </w:p>
    <w:p w14:paraId="643512B4" w14:textId="54FC2CD1" w:rsidR="00DC024E" w:rsidRDefault="530A6692" w:rsidP="00A97B88">
      <w:pPr>
        <w:pStyle w:val="ListParagraph"/>
        <w:numPr>
          <w:ilvl w:val="0"/>
          <w:numId w:val="1"/>
        </w:numPr>
        <w:spacing w:after="60" w:line="259" w:lineRule="auto"/>
        <w:jc w:val="left"/>
      </w:pPr>
      <w:r>
        <w:t>Submissions are considered during Budget and Community Action Plan</w:t>
      </w:r>
      <w:r w:rsidR="00A97B88">
        <w:t xml:space="preserve"> </w:t>
      </w:r>
      <w:r>
        <w:t>development</w:t>
      </w:r>
      <w:r w:rsidR="68D7F763">
        <w:t xml:space="preserve"> base</w:t>
      </w:r>
      <w:r w:rsidR="35416234">
        <w:t>d</w:t>
      </w:r>
      <w:r w:rsidR="68D7F763">
        <w:t xml:space="preserve"> on specific criteria</w:t>
      </w:r>
      <w:r>
        <w:t>.</w:t>
      </w:r>
    </w:p>
    <w:p w14:paraId="631B81A5" w14:textId="7B30F309" w:rsidR="00DC024E" w:rsidRDefault="39888482" w:rsidP="2791C1D5">
      <w:pPr>
        <w:pStyle w:val="ListParagraph"/>
        <w:numPr>
          <w:ilvl w:val="0"/>
          <w:numId w:val="1"/>
        </w:numPr>
        <w:spacing w:after="60" w:line="259" w:lineRule="auto"/>
      </w:pPr>
      <w:r>
        <w:t>Community members may choose to speak at a community submission meeting.</w:t>
      </w:r>
    </w:p>
    <w:p w14:paraId="54730FF5" w14:textId="5F30A42D" w:rsidR="008C6558" w:rsidRDefault="00F80A0A" w:rsidP="2791C1D5">
      <w:pPr>
        <w:pStyle w:val="ListParagraph"/>
        <w:numPr>
          <w:ilvl w:val="0"/>
          <w:numId w:val="1"/>
        </w:numPr>
        <w:spacing w:after="60" w:line="259" w:lineRule="auto"/>
      </w:pPr>
      <w:r>
        <w:t>Community members who request a response to their submission will receive a written response from Council</w:t>
      </w:r>
      <w:r w:rsidR="00F7382B">
        <w:t xml:space="preserve"> </w:t>
      </w:r>
      <w:r w:rsidR="002705DF">
        <w:t>before the</w:t>
      </w:r>
      <w:r w:rsidR="00603178">
        <w:t xml:space="preserve"> final</w:t>
      </w:r>
      <w:r w:rsidR="002705DF">
        <w:t xml:space="preserve"> 2027-28 Budget </w:t>
      </w:r>
      <w:r w:rsidR="004876CA">
        <w:t>and Community Action Plan are</w:t>
      </w:r>
      <w:r w:rsidR="002705DF">
        <w:t xml:space="preserve"> </w:t>
      </w:r>
      <w:r w:rsidR="0067301D">
        <w:t>endorsed</w:t>
      </w:r>
      <w:r w:rsidR="002705DF">
        <w:t xml:space="preserve"> by Council</w:t>
      </w:r>
      <w:r w:rsidR="0067301D">
        <w:t>.</w:t>
      </w:r>
    </w:p>
    <w:p w14:paraId="31497341" w14:textId="5C9AB998" w:rsidR="00DC024E" w:rsidRPr="008A7203" w:rsidRDefault="39888482" w:rsidP="004876CA">
      <w:pPr>
        <w:pStyle w:val="ListParagraph"/>
        <w:numPr>
          <w:ilvl w:val="0"/>
          <w:numId w:val="1"/>
        </w:numPr>
        <w:spacing w:after="60" w:line="259" w:lineRule="auto"/>
        <w:jc w:val="left"/>
        <w:rPr>
          <w:szCs w:val="22"/>
        </w:rPr>
      </w:pPr>
      <w:r>
        <w:t xml:space="preserve">Councillors consider community feedback before </w:t>
      </w:r>
      <w:r w:rsidR="008A7203">
        <w:t>making final decision.</w:t>
      </w:r>
    </w:p>
    <w:p w14:paraId="3B94657B" w14:textId="77777777" w:rsidR="008A7203" w:rsidRDefault="008A7203" w:rsidP="008A7203">
      <w:pPr>
        <w:pStyle w:val="ListParagraph"/>
        <w:spacing w:after="60" w:line="259" w:lineRule="auto"/>
        <w:ind w:left="619"/>
        <w:jc w:val="left"/>
        <w:rPr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85"/>
      </w:tblGrid>
      <w:tr w:rsidR="00DC024E" w14:paraId="6E670632" w14:textId="77777777" w:rsidTr="000C3E94">
        <w:trPr>
          <w:jc w:val="center"/>
        </w:trPr>
        <w:tc>
          <w:tcPr>
            <w:tcW w:w="8505" w:type="dxa"/>
            <w:tcBorders>
              <w:top w:val="single" w:sz="8" w:space="0" w:color="C9DDDF"/>
              <w:left w:val="single" w:sz="8" w:space="0" w:color="C9DDDF"/>
              <w:bottom w:val="single" w:sz="8" w:space="0" w:color="C9DDDF"/>
              <w:right w:val="single" w:sz="8" w:space="0" w:color="C9DDDF"/>
            </w:tcBorders>
            <w:shd w:val="clear" w:color="auto" w:fill="DBE5F1" w:themeFill="accent1" w:themeFillTint="33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9D7560F" w14:textId="77777777" w:rsidR="00DC024E" w:rsidRDefault="008D1613">
            <w:pPr>
              <w:spacing w:after="40" w:line="259" w:lineRule="auto"/>
            </w:pPr>
            <w:r>
              <w:rPr>
                <w:b/>
                <w:color w:val="15525A"/>
              </w:rPr>
              <w:t>Please note</w:t>
            </w:r>
          </w:p>
          <w:p w14:paraId="050D684D" w14:textId="1EFFFEC3" w:rsidR="00DC024E" w:rsidRDefault="008D1613">
            <w:pPr>
              <w:spacing w:line="259" w:lineRule="auto"/>
            </w:pPr>
            <w:r>
              <w:t>Not every request can be funded. Council must balance community priorities, available funding and long-term planning commitments.</w:t>
            </w:r>
          </w:p>
        </w:tc>
      </w:tr>
    </w:tbl>
    <w:p w14:paraId="4B82EB70" w14:textId="77777777" w:rsidR="002B4217" w:rsidRDefault="002B4217">
      <w:pPr>
        <w:spacing w:before="240" w:after="80" w:line="252" w:lineRule="auto"/>
        <w:rPr>
          <w:b/>
          <w:color w:val="365F91" w:themeColor="accent1" w:themeShade="BF"/>
          <w:sz w:val="30"/>
        </w:rPr>
      </w:pPr>
    </w:p>
    <w:p w14:paraId="1A70302B" w14:textId="48B46491" w:rsidR="00DC024E" w:rsidRPr="000C3E94" w:rsidRDefault="008D1613">
      <w:pPr>
        <w:spacing w:before="240" w:after="80" w:line="252" w:lineRule="auto"/>
        <w:rPr>
          <w:color w:val="365F91" w:themeColor="accent1" w:themeShade="BF"/>
        </w:rPr>
      </w:pPr>
      <w:r w:rsidRPr="000C3E94">
        <w:rPr>
          <w:b/>
          <w:color w:val="365F91" w:themeColor="accent1" w:themeShade="BF"/>
          <w:sz w:val="30"/>
        </w:rPr>
        <w:t>Need help?</w:t>
      </w:r>
    </w:p>
    <w:p w14:paraId="5CF4964B" w14:textId="1E870EFA" w:rsidR="00DC024E" w:rsidRDefault="62390764">
      <w:pPr>
        <w:spacing w:after="120" w:line="259" w:lineRule="auto"/>
      </w:pPr>
      <w:r>
        <w:t>If you are unsure how to prepare a community submission, Council can provide information, examples and guidance to help you participate in the budget process.</w:t>
      </w:r>
    </w:p>
    <w:p w14:paraId="3813B06A" w14:textId="77777777" w:rsidR="000C3E94" w:rsidRDefault="000C3E94">
      <w:pPr>
        <w:spacing w:after="120" w:line="259" w:lineRule="auto"/>
      </w:pPr>
    </w:p>
    <w:p w14:paraId="5DAC8D03" w14:textId="77777777" w:rsidR="00DC024E" w:rsidRDefault="00DC024E">
      <w:pPr>
        <w:spacing w:after="40" w:line="259" w:lineRule="auto"/>
      </w:pPr>
    </w:p>
    <w:sectPr w:rsidR="00DC024E" w:rsidSect="00B826DC">
      <w:headerReference w:type="default" r:id="rId15"/>
      <w:headerReference w:type="first" r:id="rId16"/>
      <w:footerReference w:type="first" r:id="rId17"/>
      <w:pgSz w:w="11907" w:h="16840" w:code="9"/>
      <w:pgMar w:top="2127" w:right="1701" w:bottom="851" w:left="1701" w:header="720" w:footer="1134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irsten Richmond" w:date="2026-08-24T11:34:00Z" w:initials="KR">
    <w:p w14:paraId="5AE0423E" w14:textId="77777777" w:rsidR="00A97B88" w:rsidRDefault="00A97B88" w:rsidP="00A97B88">
      <w:pPr>
        <w:pStyle w:val="CommentText"/>
        <w:jc w:val="left"/>
      </w:pPr>
      <w:r>
        <w:rPr>
          <w:rStyle w:val="CommentReference"/>
        </w:rPr>
        <w:annotationRef/>
      </w:r>
      <w:r>
        <w:t>Upgrade to shaded play area example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E0423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13FB4D" w16cex:dateUtc="2026-08-24T01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E0423E" w16cid:durableId="6A13FB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93653" w14:textId="77777777" w:rsidR="00B66A38" w:rsidRDefault="00B66A38">
      <w:r>
        <w:separator/>
      </w:r>
    </w:p>
  </w:endnote>
  <w:endnote w:type="continuationSeparator" w:id="0">
    <w:p w14:paraId="28C86016" w14:textId="77777777" w:rsidR="00B66A38" w:rsidRDefault="00B6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E429" w14:textId="77777777" w:rsidR="00B95574" w:rsidRDefault="00B95574" w:rsidP="00B95574">
    <w:pPr>
      <w:pStyle w:val="Footer"/>
      <w:tabs>
        <w:tab w:val="clear" w:pos="1985"/>
        <w:tab w:val="clear" w:pos="4153"/>
        <w:tab w:val="clear" w:pos="8306"/>
        <w:tab w:val="left" w:pos="73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CB2FE" w14:textId="77777777" w:rsidR="00B66A38" w:rsidRDefault="00B66A38">
      <w:r>
        <w:separator/>
      </w:r>
    </w:p>
  </w:footnote>
  <w:footnote w:type="continuationSeparator" w:id="0">
    <w:p w14:paraId="42A0F996" w14:textId="77777777" w:rsidR="00B66A38" w:rsidRDefault="00B66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1195" w14:textId="77777777" w:rsidR="00B826DC" w:rsidRDefault="00B826DC">
    <w:pPr>
      <w:pStyle w:val="Header"/>
      <w:rPr>
        <w:noProof/>
      </w:rPr>
    </w:pPr>
  </w:p>
  <w:p w14:paraId="421E9E5E" w14:textId="4D55E3B2" w:rsidR="00DD480C" w:rsidRDefault="00421C34">
    <w:pPr>
      <w:pStyle w:val="Head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640EC0F" wp14:editId="20A74D86">
          <wp:simplePos x="0" y="0"/>
          <wp:positionH relativeFrom="page">
            <wp:posOffset>12065</wp:posOffset>
          </wp:positionH>
          <wp:positionV relativeFrom="margin">
            <wp:posOffset>-1381760</wp:posOffset>
          </wp:positionV>
          <wp:extent cx="7569200" cy="9112250"/>
          <wp:effectExtent l="0" t="0" r="0" b="0"/>
          <wp:wrapNone/>
          <wp:docPr id="184999115" name="Picture 31787059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7870598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24"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9112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1" layoutInCell="1" allowOverlap="1" wp14:anchorId="33C24022" wp14:editId="4AE20CC3">
          <wp:simplePos x="0" y="0"/>
          <wp:positionH relativeFrom="page">
            <wp:posOffset>13335</wp:posOffset>
          </wp:positionH>
          <wp:positionV relativeFrom="page">
            <wp:align>top</wp:align>
          </wp:positionV>
          <wp:extent cx="7569200" cy="9288780"/>
          <wp:effectExtent l="0" t="0" r="0" b="7620"/>
          <wp:wrapNone/>
          <wp:docPr id="779291791" name="Picture 6087934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8793412"/>
                  <pic:cNvPicPr>
                    <a:picLocks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241"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92890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7E51E" w14:textId="77777777" w:rsidR="003241FA" w:rsidRDefault="00421C34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361007A" wp14:editId="1B5C306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9200" cy="10698480"/>
          <wp:effectExtent l="0" t="0" r="0" b="0"/>
          <wp:wrapNone/>
          <wp:docPr id="1173633427" name="Picture 2240094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400943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B8E"/>
    <w:multiLevelType w:val="hybridMultilevel"/>
    <w:tmpl w:val="6396D91E"/>
    <w:lvl w:ilvl="0" w:tplc="D13A24D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DC260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82943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E2B2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6E167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4037F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9EA1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8C66B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0897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0002E"/>
    <w:multiLevelType w:val="hybridMultilevel"/>
    <w:tmpl w:val="0096DC20"/>
    <w:lvl w:ilvl="0" w:tplc="6C2A068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CAAC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56353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68A98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3A7B8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9C512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4DD2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B0396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E8D7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A21ED"/>
    <w:multiLevelType w:val="hybridMultilevel"/>
    <w:tmpl w:val="828EF6C4"/>
    <w:lvl w:ilvl="0" w:tplc="6518E8A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70309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0EAA5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013E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B403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429A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A25B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6FD5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F2984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BC659"/>
    <w:multiLevelType w:val="hybridMultilevel"/>
    <w:tmpl w:val="3EAE1652"/>
    <w:lvl w:ilvl="0" w:tplc="A9BE6EA4">
      <w:start w:val="1"/>
      <w:numFmt w:val="decimal"/>
      <w:lvlText w:val="%1."/>
      <w:lvlJc w:val="left"/>
      <w:pPr>
        <w:ind w:left="619" w:hanging="360"/>
      </w:pPr>
    </w:lvl>
    <w:lvl w:ilvl="1" w:tplc="FE302FF2">
      <w:start w:val="1"/>
      <w:numFmt w:val="lowerLetter"/>
      <w:lvlText w:val="%2."/>
      <w:lvlJc w:val="left"/>
      <w:pPr>
        <w:ind w:left="1339" w:hanging="360"/>
      </w:pPr>
    </w:lvl>
    <w:lvl w:ilvl="2" w:tplc="D90401C2">
      <w:start w:val="1"/>
      <w:numFmt w:val="lowerRoman"/>
      <w:lvlText w:val="%3."/>
      <w:lvlJc w:val="right"/>
      <w:pPr>
        <w:ind w:left="2059" w:hanging="180"/>
      </w:pPr>
    </w:lvl>
    <w:lvl w:ilvl="3" w:tplc="CE8455F6">
      <w:start w:val="1"/>
      <w:numFmt w:val="decimal"/>
      <w:lvlText w:val="%4."/>
      <w:lvlJc w:val="left"/>
      <w:pPr>
        <w:ind w:left="2779" w:hanging="360"/>
      </w:pPr>
    </w:lvl>
    <w:lvl w:ilvl="4" w:tplc="18EA2E1C">
      <w:start w:val="1"/>
      <w:numFmt w:val="lowerLetter"/>
      <w:lvlText w:val="%5."/>
      <w:lvlJc w:val="left"/>
      <w:pPr>
        <w:ind w:left="3499" w:hanging="360"/>
      </w:pPr>
    </w:lvl>
    <w:lvl w:ilvl="5" w:tplc="3DE874F6">
      <w:start w:val="1"/>
      <w:numFmt w:val="lowerRoman"/>
      <w:lvlText w:val="%6."/>
      <w:lvlJc w:val="right"/>
      <w:pPr>
        <w:ind w:left="4219" w:hanging="180"/>
      </w:pPr>
    </w:lvl>
    <w:lvl w:ilvl="6" w:tplc="6550432C">
      <w:start w:val="1"/>
      <w:numFmt w:val="decimal"/>
      <w:lvlText w:val="%7."/>
      <w:lvlJc w:val="left"/>
      <w:pPr>
        <w:ind w:left="4939" w:hanging="360"/>
      </w:pPr>
    </w:lvl>
    <w:lvl w:ilvl="7" w:tplc="48602018">
      <w:start w:val="1"/>
      <w:numFmt w:val="lowerLetter"/>
      <w:lvlText w:val="%8."/>
      <w:lvlJc w:val="left"/>
      <w:pPr>
        <w:ind w:left="5659" w:hanging="360"/>
      </w:pPr>
    </w:lvl>
    <w:lvl w:ilvl="8" w:tplc="BDA01A36">
      <w:start w:val="1"/>
      <w:numFmt w:val="lowerRoman"/>
      <w:lvlText w:val="%9."/>
      <w:lvlJc w:val="right"/>
      <w:pPr>
        <w:ind w:left="6379" w:hanging="180"/>
      </w:pPr>
    </w:lvl>
  </w:abstractNum>
  <w:abstractNum w:abstractNumId="4" w15:restartNumberingAfterBreak="0">
    <w:nsid w:val="758678F6"/>
    <w:multiLevelType w:val="hybridMultilevel"/>
    <w:tmpl w:val="EE9A4FE4"/>
    <w:lvl w:ilvl="0" w:tplc="1CF64FFC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4D3B93"/>
    <w:multiLevelType w:val="hybridMultilevel"/>
    <w:tmpl w:val="7C5EAD50"/>
    <w:lvl w:ilvl="0" w:tplc="4B9ABCB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D0098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58EAF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D6391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AA4F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1CB9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020A6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3EFC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5A3D3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851583">
    <w:abstractNumId w:val="3"/>
  </w:num>
  <w:num w:numId="2" w16cid:durableId="1623340030">
    <w:abstractNumId w:val="0"/>
  </w:num>
  <w:num w:numId="3" w16cid:durableId="1316376238">
    <w:abstractNumId w:val="2"/>
  </w:num>
  <w:num w:numId="4" w16cid:durableId="2021154980">
    <w:abstractNumId w:val="5"/>
  </w:num>
  <w:num w:numId="5" w16cid:durableId="1168247559">
    <w:abstractNumId w:val="1"/>
  </w:num>
  <w:num w:numId="6" w16cid:durableId="26917032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rsten Richmond">
    <w15:presenceInfo w15:providerId="AD" w15:userId="S::Kirsten.Richmond@whittlesea.vic.gov.au::0112404c-e4c6-4425-9da2-c9f918a564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DC"/>
    <w:rsid w:val="00020B2D"/>
    <w:rsid w:val="000326B9"/>
    <w:rsid w:val="0003722E"/>
    <w:rsid w:val="00051CA6"/>
    <w:rsid w:val="00060EAA"/>
    <w:rsid w:val="00065BF8"/>
    <w:rsid w:val="000664CA"/>
    <w:rsid w:val="0007269B"/>
    <w:rsid w:val="00075256"/>
    <w:rsid w:val="000813A0"/>
    <w:rsid w:val="00092F47"/>
    <w:rsid w:val="00097DB6"/>
    <w:rsid w:val="000A4B33"/>
    <w:rsid w:val="000B1837"/>
    <w:rsid w:val="000B1C14"/>
    <w:rsid w:val="000B7FE6"/>
    <w:rsid w:val="000C3E94"/>
    <w:rsid w:val="000D1D0F"/>
    <w:rsid w:val="000E6E03"/>
    <w:rsid w:val="000F01F3"/>
    <w:rsid w:val="000F1D0D"/>
    <w:rsid w:val="00131590"/>
    <w:rsid w:val="0013264A"/>
    <w:rsid w:val="001326C4"/>
    <w:rsid w:val="001402DA"/>
    <w:rsid w:val="00140D6B"/>
    <w:rsid w:val="00141268"/>
    <w:rsid w:val="00142E2A"/>
    <w:rsid w:val="001645D6"/>
    <w:rsid w:val="00165F75"/>
    <w:rsid w:val="001711EB"/>
    <w:rsid w:val="00171D49"/>
    <w:rsid w:val="00176C11"/>
    <w:rsid w:val="001859B6"/>
    <w:rsid w:val="00195379"/>
    <w:rsid w:val="001A185A"/>
    <w:rsid w:val="001A2D55"/>
    <w:rsid w:val="001A3F63"/>
    <w:rsid w:val="001A4709"/>
    <w:rsid w:val="001A5D48"/>
    <w:rsid w:val="001C2FA4"/>
    <w:rsid w:val="001D5689"/>
    <w:rsid w:val="001E37A9"/>
    <w:rsid w:val="001E5C31"/>
    <w:rsid w:val="002124CC"/>
    <w:rsid w:val="002132F9"/>
    <w:rsid w:val="00213B9A"/>
    <w:rsid w:val="002373CF"/>
    <w:rsid w:val="00240291"/>
    <w:rsid w:val="00241CAD"/>
    <w:rsid w:val="00254163"/>
    <w:rsid w:val="002559BC"/>
    <w:rsid w:val="00255DBC"/>
    <w:rsid w:val="0026010E"/>
    <w:rsid w:val="002705DF"/>
    <w:rsid w:val="002974F7"/>
    <w:rsid w:val="002A4306"/>
    <w:rsid w:val="002A6FE6"/>
    <w:rsid w:val="002B34C9"/>
    <w:rsid w:val="002B4217"/>
    <w:rsid w:val="002B7698"/>
    <w:rsid w:val="002C08C7"/>
    <w:rsid w:val="002C0C37"/>
    <w:rsid w:val="002C1513"/>
    <w:rsid w:val="002C1BA0"/>
    <w:rsid w:val="002C779B"/>
    <w:rsid w:val="002D522F"/>
    <w:rsid w:val="002E744E"/>
    <w:rsid w:val="00316DDF"/>
    <w:rsid w:val="00317D76"/>
    <w:rsid w:val="003217BB"/>
    <w:rsid w:val="003241FA"/>
    <w:rsid w:val="0032590D"/>
    <w:rsid w:val="003500EC"/>
    <w:rsid w:val="00352D97"/>
    <w:rsid w:val="003647C3"/>
    <w:rsid w:val="00371DF2"/>
    <w:rsid w:val="00374590"/>
    <w:rsid w:val="00384209"/>
    <w:rsid w:val="00387A87"/>
    <w:rsid w:val="003977EF"/>
    <w:rsid w:val="003A0C91"/>
    <w:rsid w:val="003A481D"/>
    <w:rsid w:val="003B007D"/>
    <w:rsid w:val="003B2B26"/>
    <w:rsid w:val="003B4926"/>
    <w:rsid w:val="003C1B0F"/>
    <w:rsid w:val="003C7CF7"/>
    <w:rsid w:val="003D4D3A"/>
    <w:rsid w:val="003E2130"/>
    <w:rsid w:val="00406284"/>
    <w:rsid w:val="00412BA3"/>
    <w:rsid w:val="00421C34"/>
    <w:rsid w:val="00431B03"/>
    <w:rsid w:val="00432998"/>
    <w:rsid w:val="00436F79"/>
    <w:rsid w:val="004512E4"/>
    <w:rsid w:val="00452CBC"/>
    <w:rsid w:val="00453408"/>
    <w:rsid w:val="004575C9"/>
    <w:rsid w:val="00480FA6"/>
    <w:rsid w:val="004876CA"/>
    <w:rsid w:val="00495866"/>
    <w:rsid w:val="004A35F9"/>
    <w:rsid w:val="004A74BF"/>
    <w:rsid w:val="004C1127"/>
    <w:rsid w:val="004D2552"/>
    <w:rsid w:val="004F4443"/>
    <w:rsid w:val="004F4F9D"/>
    <w:rsid w:val="005162FE"/>
    <w:rsid w:val="0053510B"/>
    <w:rsid w:val="00545D2F"/>
    <w:rsid w:val="00551A1F"/>
    <w:rsid w:val="00551EB6"/>
    <w:rsid w:val="00576217"/>
    <w:rsid w:val="00585206"/>
    <w:rsid w:val="00590A5B"/>
    <w:rsid w:val="005A7198"/>
    <w:rsid w:val="005B30E7"/>
    <w:rsid w:val="005B40A0"/>
    <w:rsid w:val="005C6D65"/>
    <w:rsid w:val="005D692F"/>
    <w:rsid w:val="005E1464"/>
    <w:rsid w:val="005E50D3"/>
    <w:rsid w:val="00600E27"/>
    <w:rsid w:val="00601D1B"/>
    <w:rsid w:val="00603178"/>
    <w:rsid w:val="0061016B"/>
    <w:rsid w:val="00617D3A"/>
    <w:rsid w:val="00622D6B"/>
    <w:rsid w:val="00626B09"/>
    <w:rsid w:val="00645CB3"/>
    <w:rsid w:val="00655B4E"/>
    <w:rsid w:val="00671C51"/>
    <w:rsid w:val="0067301D"/>
    <w:rsid w:val="00680B19"/>
    <w:rsid w:val="0068600A"/>
    <w:rsid w:val="0068706D"/>
    <w:rsid w:val="006A241A"/>
    <w:rsid w:val="006A3F89"/>
    <w:rsid w:val="006C256E"/>
    <w:rsid w:val="006C461C"/>
    <w:rsid w:val="006C5342"/>
    <w:rsid w:val="006D52E9"/>
    <w:rsid w:val="006E0568"/>
    <w:rsid w:val="006E4B25"/>
    <w:rsid w:val="006F2383"/>
    <w:rsid w:val="006F37EE"/>
    <w:rsid w:val="0071630D"/>
    <w:rsid w:val="00734EF4"/>
    <w:rsid w:val="00746992"/>
    <w:rsid w:val="00751F0D"/>
    <w:rsid w:val="00754B99"/>
    <w:rsid w:val="007632ED"/>
    <w:rsid w:val="00764C0C"/>
    <w:rsid w:val="00775C6A"/>
    <w:rsid w:val="00794587"/>
    <w:rsid w:val="007B6582"/>
    <w:rsid w:val="007C2A92"/>
    <w:rsid w:val="007D605D"/>
    <w:rsid w:val="007F1741"/>
    <w:rsid w:val="00814B1B"/>
    <w:rsid w:val="00817C1D"/>
    <w:rsid w:val="008258C7"/>
    <w:rsid w:val="00835660"/>
    <w:rsid w:val="00855CFC"/>
    <w:rsid w:val="00856E41"/>
    <w:rsid w:val="00860804"/>
    <w:rsid w:val="00866E2E"/>
    <w:rsid w:val="00870132"/>
    <w:rsid w:val="008A0A61"/>
    <w:rsid w:val="008A6FBB"/>
    <w:rsid w:val="008A7203"/>
    <w:rsid w:val="008B1703"/>
    <w:rsid w:val="008C1D6A"/>
    <w:rsid w:val="008C6558"/>
    <w:rsid w:val="008D1613"/>
    <w:rsid w:val="008D4B93"/>
    <w:rsid w:val="008E12C7"/>
    <w:rsid w:val="0092329B"/>
    <w:rsid w:val="00923FED"/>
    <w:rsid w:val="00924758"/>
    <w:rsid w:val="009326B2"/>
    <w:rsid w:val="00937764"/>
    <w:rsid w:val="00940A91"/>
    <w:rsid w:val="00963FBB"/>
    <w:rsid w:val="009649D4"/>
    <w:rsid w:val="009663C6"/>
    <w:rsid w:val="009753C3"/>
    <w:rsid w:val="0098572B"/>
    <w:rsid w:val="00986788"/>
    <w:rsid w:val="009A44DD"/>
    <w:rsid w:val="009B2641"/>
    <w:rsid w:val="009B60B1"/>
    <w:rsid w:val="009C0DF5"/>
    <w:rsid w:val="009C4CAB"/>
    <w:rsid w:val="009D0F75"/>
    <w:rsid w:val="009F59A2"/>
    <w:rsid w:val="00A0080F"/>
    <w:rsid w:val="00A039D3"/>
    <w:rsid w:val="00A078D4"/>
    <w:rsid w:val="00A22D07"/>
    <w:rsid w:val="00A25959"/>
    <w:rsid w:val="00A40462"/>
    <w:rsid w:val="00A608B4"/>
    <w:rsid w:val="00A75147"/>
    <w:rsid w:val="00A90E31"/>
    <w:rsid w:val="00A97B88"/>
    <w:rsid w:val="00AA262B"/>
    <w:rsid w:val="00AC2221"/>
    <w:rsid w:val="00AD7BB7"/>
    <w:rsid w:val="00AE5D50"/>
    <w:rsid w:val="00AF1F5E"/>
    <w:rsid w:val="00AF24A9"/>
    <w:rsid w:val="00B0301F"/>
    <w:rsid w:val="00B13CD4"/>
    <w:rsid w:val="00B16AD9"/>
    <w:rsid w:val="00B25342"/>
    <w:rsid w:val="00B46A65"/>
    <w:rsid w:val="00B653CF"/>
    <w:rsid w:val="00B66A38"/>
    <w:rsid w:val="00B826DC"/>
    <w:rsid w:val="00B83F05"/>
    <w:rsid w:val="00B95574"/>
    <w:rsid w:val="00BA2FD1"/>
    <w:rsid w:val="00BA3F2E"/>
    <w:rsid w:val="00BB79F0"/>
    <w:rsid w:val="00BC24F4"/>
    <w:rsid w:val="00BE4A0F"/>
    <w:rsid w:val="00BF4985"/>
    <w:rsid w:val="00BF6BFC"/>
    <w:rsid w:val="00C04FFB"/>
    <w:rsid w:val="00C204C7"/>
    <w:rsid w:val="00C20E3F"/>
    <w:rsid w:val="00C23DED"/>
    <w:rsid w:val="00C332B1"/>
    <w:rsid w:val="00C36CCF"/>
    <w:rsid w:val="00C435EC"/>
    <w:rsid w:val="00C570D6"/>
    <w:rsid w:val="00C617ED"/>
    <w:rsid w:val="00C63CBD"/>
    <w:rsid w:val="00C644FF"/>
    <w:rsid w:val="00C75AB2"/>
    <w:rsid w:val="00CA2FFE"/>
    <w:rsid w:val="00CA79FB"/>
    <w:rsid w:val="00CC0769"/>
    <w:rsid w:val="00CD4ED6"/>
    <w:rsid w:val="00CF43F6"/>
    <w:rsid w:val="00CF5523"/>
    <w:rsid w:val="00D16C47"/>
    <w:rsid w:val="00D34070"/>
    <w:rsid w:val="00D37F8A"/>
    <w:rsid w:val="00D41281"/>
    <w:rsid w:val="00D462BF"/>
    <w:rsid w:val="00D54E3E"/>
    <w:rsid w:val="00D577FA"/>
    <w:rsid w:val="00D817F7"/>
    <w:rsid w:val="00DA3476"/>
    <w:rsid w:val="00DB696A"/>
    <w:rsid w:val="00DC024E"/>
    <w:rsid w:val="00DD480C"/>
    <w:rsid w:val="00DE301A"/>
    <w:rsid w:val="00DF3E6C"/>
    <w:rsid w:val="00DF49EB"/>
    <w:rsid w:val="00E0294B"/>
    <w:rsid w:val="00E045A8"/>
    <w:rsid w:val="00E06AF4"/>
    <w:rsid w:val="00E06DE0"/>
    <w:rsid w:val="00E07C37"/>
    <w:rsid w:val="00E305CF"/>
    <w:rsid w:val="00E37F95"/>
    <w:rsid w:val="00E40C53"/>
    <w:rsid w:val="00E47169"/>
    <w:rsid w:val="00E47244"/>
    <w:rsid w:val="00E63828"/>
    <w:rsid w:val="00E71998"/>
    <w:rsid w:val="00E72785"/>
    <w:rsid w:val="00E73BF9"/>
    <w:rsid w:val="00E8362D"/>
    <w:rsid w:val="00EA3158"/>
    <w:rsid w:val="00EF19C5"/>
    <w:rsid w:val="00EF1E38"/>
    <w:rsid w:val="00EF22CB"/>
    <w:rsid w:val="00F00705"/>
    <w:rsid w:val="00F120D5"/>
    <w:rsid w:val="00F12515"/>
    <w:rsid w:val="00F306B8"/>
    <w:rsid w:val="00F33254"/>
    <w:rsid w:val="00F41433"/>
    <w:rsid w:val="00F46888"/>
    <w:rsid w:val="00F5181E"/>
    <w:rsid w:val="00F644DE"/>
    <w:rsid w:val="00F66529"/>
    <w:rsid w:val="00F66E3F"/>
    <w:rsid w:val="00F7382B"/>
    <w:rsid w:val="00F77115"/>
    <w:rsid w:val="00F80A0A"/>
    <w:rsid w:val="00FA2B32"/>
    <w:rsid w:val="00FA4F96"/>
    <w:rsid w:val="00FD25B1"/>
    <w:rsid w:val="095A133D"/>
    <w:rsid w:val="0CB78643"/>
    <w:rsid w:val="1123E806"/>
    <w:rsid w:val="14A127E3"/>
    <w:rsid w:val="14BF6820"/>
    <w:rsid w:val="15A76D97"/>
    <w:rsid w:val="17EB4271"/>
    <w:rsid w:val="1EC8C275"/>
    <w:rsid w:val="2791C1D5"/>
    <w:rsid w:val="35416234"/>
    <w:rsid w:val="39888482"/>
    <w:rsid w:val="3BBCB73D"/>
    <w:rsid w:val="42F747AC"/>
    <w:rsid w:val="51BBE8E0"/>
    <w:rsid w:val="530A6692"/>
    <w:rsid w:val="5CCDE56A"/>
    <w:rsid w:val="5D9D6A07"/>
    <w:rsid w:val="604F1886"/>
    <w:rsid w:val="62390764"/>
    <w:rsid w:val="62E2E821"/>
    <w:rsid w:val="663A7574"/>
    <w:rsid w:val="68D7F763"/>
    <w:rsid w:val="710CAFDA"/>
    <w:rsid w:val="7DB2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3D3B4A"/>
  <w15:docId w15:val="{C4A78D99-F330-48E3-B131-ED6E442A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05"/>
    <w:pPr>
      <w:tabs>
        <w:tab w:val="left" w:pos="1985"/>
      </w:tabs>
      <w:jc w:val="both"/>
    </w:pPr>
    <w:rPr>
      <w:rFonts w:ascii="Aptos" w:eastAsia="Aptos" w:hAnsi="Aptos"/>
      <w:color w:val="1F1F1F"/>
      <w:sz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sz w:val="16"/>
    </w:rPr>
  </w:style>
  <w:style w:type="paragraph" w:styleId="BodyText">
    <w:name w:val="Body Text"/>
    <w:basedOn w:val="Normal"/>
    <w:semiHidden/>
  </w:style>
  <w:style w:type="paragraph" w:styleId="Closing">
    <w:name w:val="Closing"/>
    <w:basedOn w:val="BodyText"/>
    <w:next w:val="BodyText"/>
    <w:link w:val="ClosingChar"/>
    <w:semiHidden/>
    <w:pPr>
      <w:keepNext/>
    </w:pPr>
  </w:style>
  <w:style w:type="paragraph" w:styleId="Date">
    <w:name w:val="Date"/>
    <w:basedOn w:val="BodyText"/>
    <w:next w:val="BodyText"/>
    <w:link w:val="DateChar"/>
    <w:semiHidden/>
    <w:rPr>
      <w:noProof/>
    </w:rPr>
  </w:style>
  <w:style w:type="paragraph" w:customStyle="1" w:styleId="InsideAddress">
    <w:name w:val="Inside Address"/>
    <w:basedOn w:val="BodyText"/>
    <w:pPr>
      <w:keepLines/>
      <w:ind w:right="4321"/>
    </w:pPr>
  </w:style>
  <w:style w:type="paragraph" w:styleId="Salutation">
    <w:name w:val="Salutation"/>
    <w:basedOn w:val="BodyText"/>
    <w:next w:val="BodyText"/>
    <w:link w:val="SalutationChar"/>
    <w:semiHidden/>
  </w:style>
  <w:style w:type="paragraph" w:customStyle="1" w:styleId="SignatureJobTitle">
    <w:name w:val="Signature Job Title"/>
    <w:basedOn w:val="BodyText"/>
    <w:next w:val="BodyText"/>
    <w:pPr>
      <w:keepNext/>
      <w:keepLines/>
      <w:ind w:left="357" w:right="-11" w:hanging="357"/>
      <w:jc w:val="left"/>
    </w:pPr>
    <w:rPr>
      <w:b/>
    </w:rPr>
  </w:style>
  <w:style w:type="paragraph" w:customStyle="1" w:styleId="SignatureName">
    <w:name w:val="Signature Name"/>
    <w:basedOn w:val="BodyText"/>
    <w:next w:val="SignatureJobTitle"/>
    <w:pPr>
      <w:keepNext/>
      <w:keepLines/>
    </w:pPr>
    <w:rPr>
      <w:b/>
    </w:rPr>
  </w:style>
  <w:style w:type="paragraph" w:customStyle="1" w:styleId="Reference">
    <w:name w:val="Reference"/>
    <w:basedOn w:val="BodyText"/>
    <w:next w:val="BodyText"/>
    <w:pPr>
      <w:tabs>
        <w:tab w:val="clear" w:pos="1985"/>
        <w:tab w:val="left" w:pos="1701"/>
      </w:tabs>
      <w:jc w:val="left"/>
    </w:pPr>
    <w:rPr>
      <w:i/>
      <w:sz w:val="18"/>
    </w:rPr>
  </w:style>
  <w:style w:type="paragraph" w:customStyle="1" w:styleId="Subject">
    <w:name w:val="Subject"/>
    <w:basedOn w:val="BodyText"/>
    <w:next w:val="BodyText"/>
    <w:autoRedefine/>
    <w:rPr>
      <w:b/>
    </w:rPr>
  </w:style>
  <w:style w:type="paragraph" w:customStyle="1" w:styleId="letterhead">
    <w:name w:val="letterhead"/>
    <w:basedOn w:val="Subject"/>
    <w:next w:val="BodyText"/>
    <w:pPr>
      <w:spacing w:before="900"/>
      <w:jc w:val="left"/>
    </w:pPr>
  </w:style>
  <w:style w:type="character" w:customStyle="1" w:styleId="ClosingChar">
    <w:name w:val="Closing Char"/>
    <w:link w:val="Closing"/>
    <w:semiHidden/>
    <w:rsid w:val="00F120D5"/>
    <w:rPr>
      <w:rFonts w:ascii="Arial" w:hAnsi="Arial"/>
      <w:sz w:val="22"/>
      <w:lang w:val="en-GB"/>
    </w:rPr>
  </w:style>
  <w:style w:type="character" w:customStyle="1" w:styleId="DateChar">
    <w:name w:val="Date Char"/>
    <w:link w:val="Date"/>
    <w:semiHidden/>
    <w:rsid w:val="00F120D5"/>
    <w:rPr>
      <w:rFonts w:ascii="Arial" w:hAnsi="Arial"/>
      <w:noProof/>
      <w:sz w:val="22"/>
      <w:lang w:val="en-GB"/>
    </w:rPr>
  </w:style>
  <w:style w:type="character" w:customStyle="1" w:styleId="SalutationChar">
    <w:name w:val="Salutation Char"/>
    <w:link w:val="Salutation"/>
    <w:semiHidden/>
    <w:rsid w:val="00F120D5"/>
    <w:rPr>
      <w:rFonts w:ascii="Arial" w:hAnsi="Arial"/>
      <w:sz w:val="22"/>
      <w:lang w:val="en-GB"/>
    </w:rPr>
  </w:style>
  <w:style w:type="character" w:styleId="PlaceholderText">
    <w:name w:val="Placeholder Text"/>
    <w:uiPriority w:val="99"/>
    <w:semiHidden/>
    <w:rsid w:val="00374590"/>
    <w:rPr>
      <w:color w:val="808080"/>
    </w:rPr>
  </w:style>
  <w:style w:type="character" w:customStyle="1" w:styleId="Style1">
    <w:name w:val="Style1"/>
    <w:uiPriority w:val="1"/>
    <w:rsid w:val="00734EF4"/>
    <w:rPr>
      <w:b/>
    </w:rPr>
  </w:style>
  <w:style w:type="character" w:customStyle="1" w:styleId="Style2">
    <w:name w:val="Style2"/>
    <w:uiPriority w:val="1"/>
    <w:rsid w:val="00734EF4"/>
    <w:rPr>
      <w:b/>
    </w:rPr>
  </w:style>
  <w:style w:type="character" w:customStyle="1" w:styleId="Style3">
    <w:name w:val="Style3"/>
    <w:uiPriority w:val="1"/>
    <w:rsid w:val="00734EF4"/>
    <w:rPr>
      <w:caps/>
      <w:smallCaps w:val="0"/>
      <w:strike w:val="0"/>
      <w:dstrike w:val="0"/>
      <w:vanish w:val="0"/>
      <w:vertAlign w:val="baseline"/>
    </w:rPr>
  </w:style>
  <w:style w:type="character" w:customStyle="1" w:styleId="Style4">
    <w:name w:val="Style4"/>
    <w:uiPriority w:val="1"/>
    <w:rsid w:val="00734EF4"/>
    <w:rPr>
      <w:caps/>
      <w:smallCaps w:val="0"/>
      <w:strike w:val="0"/>
      <w:dstrike w:val="0"/>
      <w:vanish w:val="0"/>
      <w:vertAlign w:val="baseline"/>
    </w:rPr>
  </w:style>
  <w:style w:type="character" w:customStyle="1" w:styleId="Style5">
    <w:name w:val="Style5"/>
    <w:uiPriority w:val="1"/>
    <w:rsid w:val="00734EF4"/>
    <w:rPr>
      <w:b/>
    </w:rPr>
  </w:style>
  <w:style w:type="character" w:customStyle="1" w:styleId="Style6">
    <w:name w:val="Style6"/>
    <w:uiPriority w:val="1"/>
    <w:rsid w:val="006F2383"/>
    <w:rPr>
      <w:caps w:val="0"/>
      <w:smallCaps w:val="0"/>
      <w:strike w:val="0"/>
      <w:dstrike w:val="0"/>
      <w:vanish/>
      <w:vertAlign w:val="baseline"/>
    </w:rPr>
  </w:style>
  <w:style w:type="character" w:customStyle="1" w:styleId="Style7">
    <w:name w:val="Style7"/>
    <w:uiPriority w:val="1"/>
    <w:rsid w:val="006F2383"/>
    <w:rPr>
      <w:caps w:val="0"/>
      <w:smallCaps w:val="0"/>
      <w:strike w:val="0"/>
      <w:dstrike w:val="0"/>
      <w:vanish/>
      <w:vertAlign w:val="baseline"/>
    </w:rPr>
  </w:style>
  <w:style w:type="character" w:customStyle="1" w:styleId="Style8">
    <w:name w:val="Style8"/>
    <w:uiPriority w:val="1"/>
    <w:rsid w:val="00F66529"/>
    <w:rPr>
      <w:rFonts w:ascii="Calibri" w:hAnsi="Calibri"/>
      <w:sz w:val="22"/>
    </w:rPr>
  </w:style>
  <w:style w:type="character" w:customStyle="1" w:styleId="Style9">
    <w:name w:val="Style9"/>
    <w:uiPriority w:val="1"/>
    <w:rsid w:val="00F66529"/>
    <w:rPr>
      <w:rFonts w:ascii="Calibri" w:hAnsi="Calibri"/>
      <w:sz w:val="22"/>
    </w:rPr>
  </w:style>
  <w:style w:type="paragraph" w:styleId="ListParagraph">
    <w:name w:val="List Paragraph"/>
    <w:basedOn w:val="Normal"/>
    <w:uiPriority w:val="34"/>
    <w:qFormat/>
    <w:rsid w:val="2791C1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2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D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D07"/>
    <w:rPr>
      <w:rFonts w:ascii="Aptos" w:eastAsia="Aptos" w:hAnsi="Aptos"/>
      <w:color w:val="1F1F1F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D07"/>
    <w:rPr>
      <w:rFonts w:ascii="Aptos" w:eastAsia="Aptos" w:hAnsi="Aptos"/>
      <w:b/>
      <w:bCs/>
      <w:color w:val="1F1F1F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66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6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1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32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301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46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31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9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10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7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27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08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1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6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98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63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3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84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2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65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5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32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53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4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52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1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2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08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4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7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8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39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1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hittlesea\appdata\OFFICE_TEMPLATES\Office%202010\External\Formatted%20Letter%20-%20Header%20and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ab500d-7bfe-40cf-9816-28aa26f562a5">
      <Value>406</Value>
    </TaxCatchAll>
    <lcf76f155ced4ddcb4097134ff3c332f xmlns="0d443b12-de91-4fea-9ec9-7fddac0a8a91">
      <Terms xmlns="http://schemas.microsoft.com/office/infopath/2007/PartnerControls"/>
    </lcf76f155ced4ddcb4097134ff3c332f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Management</TermName>
          <TermId xmlns="http://schemas.microsoft.com/office/infopath/2007/PartnerControls">d75d2b58-4561-4db9-8df9-20bdc98b0c22</TermId>
        </TermInfo>
      </Terms>
    </i0f84bba906045b4af568ee102a52dcb>
    <URL xmlns="0d443b12-de91-4fea-9ec9-7fddac0a8a91" xsi:nil="true"/>
    <Document_x0020_Date xmlns="0d443b12-de91-4fea-9ec9-7fddac0a8a91" xsi:nil="true"/>
    <Done xmlns="0d443b12-de91-4fea-9ec9-7fddac0a8a91" xsi:nil="true"/>
    <Notes xmlns="0d443b12-de91-4fea-9ec9-7fddac0a8a91" xsi:nil="true"/>
    <_Flow_SignoffStatus xmlns="0d443b12-de91-4fea-9ec9-7fddac0a8a91" xsi:nil="true"/>
    <Site xmlns="0d443b12-de91-4fea-9ec9-7fddac0a8a91" xsi:nil="true"/>
    <SharedWithUsers xmlns="4b1a6e71-42a8-46d8-a6e7-106048f06fa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7" ma:contentTypeDescription="Create a new document." ma:contentTypeScope="" ma:versionID="98ed39ef5dae21868a5b2e55b6ecf662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ec81047d55b2fc40178b4867411773b0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00-38BF-45FD-9F1E-4F22C6A07CA9}">
  <ds:schemaRefs>
    <ds:schemaRef ds:uri="http://schemas.microsoft.com/office/2006/metadata/properties"/>
    <ds:schemaRef ds:uri="http://schemas.microsoft.com/office/infopath/2007/PartnerControls"/>
    <ds:schemaRef ds:uri="b5ab500d-7bfe-40cf-9816-28aa26f562a5"/>
    <ds:schemaRef ds:uri="0d443b12-de91-4fea-9ec9-7fddac0a8a91"/>
    <ds:schemaRef ds:uri="4b1a6e71-42a8-46d8-a6e7-106048f06fad"/>
  </ds:schemaRefs>
</ds:datastoreItem>
</file>

<file path=customXml/itemProps2.xml><?xml version="1.0" encoding="utf-8"?>
<ds:datastoreItem xmlns:ds="http://schemas.openxmlformats.org/officeDocument/2006/customXml" ds:itemID="{1A100479-769F-42F1-BE84-000E546F8D19}"/>
</file>

<file path=customXml/itemProps3.xml><?xml version="1.0" encoding="utf-8"?>
<ds:datastoreItem xmlns:ds="http://schemas.openxmlformats.org/officeDocument/2006/customXml" ds:itemID="{2E24799F-3FCA-4FE5-8BE0-9043B65A2E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936F0-3B93-474F-AF6A-C5BF7676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 Letter - Header and Footer.dotx</Template>
  <TotalTime>70</TotalTime>
  <Pages>4</Pages>
  <Words>611</Words>
  <Characters>3395</Characters>
  <Application>Microsoft Office Word</Application>
  <DocSecurity>0</DocSecurity>
  <Lines>94</Lines>
  <Paragraphs>65</Paragraphs>
  <ScaleCrop>false</ScaleCrop>
  <Company>INFOMAT AUSTRALIA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Whittlesea Letter Template</dc:title>
  <dc:subject/>
  <dc:creator>Kirsten Richmond</dc:creator>
  <cp:keywords/>
  <cp:lastModifiedBy>Kylie Dean</cp:lastModifiedBy>
  <cp:revision>34</cp:revision>
  <cp:lastPrinted>2002-02-08T20:16:00Z</cp:lastPrinted>
  <dcterms:created xsi:type="dcterms:W3CDTF">2026-08-25T02:35:00Z</dcterms:created>
  <dcterms:modified xsi:type="dcterms:W3CDTF">2026-08-25T03:54:00Z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RevIMBCS">
    <vt:lpwstr>406;#Management|d75d2b58-4561-4db9-8df9-20bdc98b0c22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en</vt:lpwstr>
  </property>
</Properties>
</file>